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2BE5" w:rsidRPr="00561F7F" w:rsidRDefault="0098402E" w:rsidP="0098402E">
      <w:pPr>
        <w:pStyle w:val="ConsPlusNormal"/>
        <w:jc w:val="center"/>
        <w:rPr>
          <w:rFonts w:ascii="Arial" w:hAnsi="Arial" w:cs="Arial"/>
          <w:b/>
          <w:bCs/>
        </w:rPr>
      </w:pPr>
      <w:bookmarkStart w:id="0" w:name="_GoBack"/>
      <w:bookmarkEnd w:id="0"/>
      <w:r w:rsidRPr="00561F7F">
        <w:rPr>
          <w:rFonts w:ascii="Arial" w:hAnsi="Arial" w:cs="Arial"/>
          <w:b/>
          <w:bCs/>
        </w:rPr>
        <w:t>Калужская область Куйбышевский район</w:t>
      </w:r>
    </w:p>
    <w:p w:rsidR="0098402E" w:rsidRPr="00561F7F" w:rsidRDefault="0098402E" w:rsidP="0098402E">
      <w:pPr>
        <w:pStyle w:val="ConsPlusNormal"/>
        <w:jc w:val="center"/>
        <w:rPr>
          <w:rFonts w:ascii="Arial" w:hAnsi="Arial" w:cs="Arial"/>
          <w:b/>
          <w:bCs/>
        </w:rPr>
      </w:pPr>
      <w:r w:rsidRPr="00561F7F">
        <w:rPr>
          <w:rFonts w:ascii="Arial" w:hAnsi="Arial" w:cs="Arial"/>
          <w:b/>
          <w:bCs/>
        </w:rPr>
        <w:t xml:space="preserve">Муниципальное образование </w:t>
      </w:r>
    </w:p>
    <w:p w:rsidR="0098402E" w:rsidRPr="00561F7F" w:rsidRDefault="0098402E" w:rsidP="0098402E">
      <w:pPr>
        <w:pStyle w:val="ConsPlusNormal"/>
        <w:jc w:val="center"/>
        <w:rPr>
          <w:rFonts w:ascii="Arial" w:hAnsi="Arial" w:cs="Arial"/>
          <w:b/>
          <w:bCs/>
        </w:rPr>
      </w:pPr>
      <w:r w:rsidRPr="00561F7F">
        <w:rPr>
          <w:rFonts w:ascii="Arial" w:hAnsi="Arial" w:cs="Arial"/>
          <w:b/>
          <w:bCs/>
        </w:rPr>
        <w:t>Сельское поселение «Село Мокрое»</w:t>
      </w:r>
    </w:p>
    <w:p w:rsidR="0098402E" w:rsidRPr="00561F7F" w:rsidRDefault="0098402E" w:rsidP="0098402E">
      <w:pPr>
        <w:pStyle w:val="ConsPlusNormal"/>
        <w:jc w:val="center"/>
        <w:rPr>
          <w:rFonts w:ascii="Arial" w:hAnsi="Arial" w:cs="Arial"/>
          <w:b/>
          <w:bCs/>
        </w:rPr>
      </w:pPr>
    </w:p>
    <w:p w:rsidR="0098402E" w:rsidRPr="00561F7F" w:rsidRDefault="0098402E" w:rsidP="0098402E">
      <w:pPr>
        <w:pStyle w:val="ConsPlusNormal"/>
        <w:jc w:val="center"/>
        <w:rPr>
          <w:rFonts w:ascii="Arial" w:hAnsi="Arial" w:cs="Arial"/>
          <w:b/>
          <w:bCs/>
        </w:rPr>
      </w:pPr>
      <w:r w:rsidRPr="00561F7F">
        <w:rPr>
          <w:rFonts w:ascii="Arial" w:hAnsi="Arial" w:cs="Arial"/>
          <w:b/>
          <w:bCs/>
        </w:rPr>
        <w:t>СЕЛЬСКАЯ ДУМА</w:t>
      </w:r>
    </w:p>
    <w:p w:rsidR="0098402E" w:rsidRPr="00561F7F" w:rsidRDefault="0098402E" w:rsidP="0098402E">
      <w:pPr>
        <w:pStyle w:val="ConsPlusNormal"/>
        <w:jc w:val="center"/>
        <w:rPr>
          <w:rFonts w:ascii="Arial" w:hAnsi="Arial" w:cs="Arial"/>
          <w:b/>
          <w:bCs/>
          <w:i/>
        </w:rPr>
      </w:pPr>
    </w:p>
    <w:p w:rsidR="00772BE5" w:rsidRPr="00561F7F" w:rsidRDefault="00772BE5" w:rsidP="00772BE5">
      <w:pPr>
        <w:pStyle w:val="ConsPlusNormal"/>
        <w:jc w:val="center"/>
        <w:rPr>
          <w:rFonts w:ascii="Arial" w:hAnsi="Arial" w:cs="Arial"/>
          <w:b/>
          <w:bCs/>
        </w:rPr>
      </w:pPr>
      <w:r w:rsidRPr="00561F7F">
        <w:rPr>
          <w:rFonts w:ascii="Arial" w:hAnsi="Arial" w:cs="Arial"/>
          <w:b/>
          <w:bCs/>
        </w:rPr>
        <w:t>РЕШЕНИЕ</w:t>
      </w:r>
    </w:p>
    <w:p w:rsidR="00772BE5" w:rsidRPr="00561F7F" w:rsidRDefault="00D64E0F" w:rsidP="00772BE5">
      <w:pPr>
        <w:pStyle w:val="ConsPlusNormal"/>
        <w:jc w:val="both"/>
        <w:rPr>
          <w:rFonts w:ascii="Arial" w:hAnsi="Arial" w:cs="Arial"/>
          <w:bCs/>
          <w:sz w:val="24"/>
          <w:szCs w:val="24"/>
        </w:rPr>
      </w:pPr>
      <w:r w:rsidRPr="00561F7F">
        <w:rPr>
          <w:rFonts w:ascii="Arial" w:hAnsi="Arial" w:cs="Arial"/>
          <w:bCs/>
          <w:sz w:val="24"/>
          <w:szCs w:val="24"/>
        </w:rPr>
        <w:t>от  25 ноября 2015 года</w:t>
      </w:r>
      <w:r w:rsidR="00772BE5" w:rsidRPr="00561F7F">
        <w:rPr>
          <w:rFonts w:ascii="Arial" w:hAnsi="Arial" w:cs="Arial"/>
          <w:bCs/>
          <w:sz w:val="24"/>
          <w:szCs w:val="24"/>
        </w:rPr>
        <w:tab/>
      </w:r>
      <w:r w:rsidR="00772BE5" w:rsidRPr="00561F7F">
        <w:rPr>
          <w:rFonts w:ascii="Arial" w:hAnsi="Arial" w:cs="Arial"/>
          <w:bCs/>
          <w:sz w:val="24"/>
          <w:szCs w:val="24"/>
        </w:rPr>
        <w:tab/>
      </w:r>
      <w:r w:rsidR="00772BE5" w:rsidRPr="00561F7F">
        <w:rPr>
          <w:rFonts w:ascii="Arial" w:hAnsi="Arial" w:cs="Arial"/>
          <w:bCs/>
          <w:sz w:val="24"/>
          <w:szCs w:val="24"/>
        </w:rPr>
        <w:tab/>
      </w:r>
      <w:r w:rsidR="00772BE5" w:rsidRPr="00561F7F">
        <w:rPr>
          <w:rFonts w:ascii="Arial" w:hAnsi="Arial" w:cs="Arial"/>
          <w:bCs/>
          <w:sz w:val="24"/>
          <w:szCs w:val="24"/>
        </w:rPr>
        <w:tab/>
      </w:r>
      <w:r w:rsidR="00782E68" w:rsidRPr="00561F7F">
        <w:rPr>
          <w:rFonts w:ascii="Arial" w:hAnsi="Arial" w:cs="Arial"/>
          <w:bCs/>
          <w:sz w:val="24"/>
          <w:szCs w:val="24"/>
        </w:rPr>
        <w:t xml:space="preserve">  </w:t>
      </w:r>
      <w:r w:rsidR="0098402E" w:rsidRPr="00561F7F">
        <w:rPr>
          <w:rFonts w:ascii="Arial" w:hAnsi="Arial" w:cs="Arial"/>
          <w:bCs/>
          <w:sz w:val="24"/>
          <w:szCs w:val="24"/>
        </w:rPr>
        <w:t xml:space="preserve">   </w:t>
      </w:r>
      <w:r w:rsidR="00782E68" w:rsidRPr="00561F7F">
        <w:rPr>
          <w:rFonts w:ascii="Arial" w:hAnsi="Arial" w:cs="Arial"/>
          <w:bCs/>
          <w:sz w:val="24"/>
          <w:szCs w:val="24"/>
        </w:rPr>
        <w:t xml:space="preserve">       </w:t>
      </w:r>
      <w:r w:rsidR="00772BE5" w:rsidRPr="00561F7F">
        <w:rPr>
          <w:rFonts w:ascii="Arial" w:hAnsi="Arial" w:cs="Arial"/>
          <w:bCs/>
          <w:sz w:val="24"/>
          <w:szCs w:val="24"/>
        </w:rPr>
        <w:tab/>
      </w:r>
      <w:r w:rsidR="00782E68" w:rsidRPr="00561F7F">
        <w:rPr>
          <w:rFonts w:ascii="Arial" w:hAnsi="Arial" w:cs="Arial"/>
          <w:bCs/>
          <w:sz w:val="24"/>
          <w:szCs w:val="24"/>
        </w:rPr>
        <w:t xml:space="preserve">   </w:t>
      </w:r>
      <w:r w:rsidR="00772BE5" w:rsidRPr="00561F7F">
        <w:rPr>
          <w:rFonts w:ascii="Arial" w:hAnsi="Arial" w:cs="Arial"/>
          <w:bCs/>
          <w:sz w:val="24"/>
          <w:szCs w:val="24"/>
        </w:rPr>
        <w:tab/>
        <w:t xml:space="preserve">№ </w:t>
      </w:r>
      <w:r w:rsidR="00782E68" w:rsidRPr="00561F7F">
        <w:rPr>
          <w:rFonts w:ascii="Arial" w:hAnsi="Arial" w:cs="Arial"/>
          <w:bCs/>
          <w:sz w:val="24"/>
          <w:szCs w:val="24"/>
        </w:rPr>
        <w:t xml:space="preserve"> </w:t>
      </w:r>
      <w:r w:rsidR="009F44C9" w:rsidRPr="00561F7F">
        <w:rPr>
          <w:rFonts w:ascii="Arial" w:hAnsi="Arial" w:cs="Arial"/>
          <w:bCs/>
          <w:sz w:val="24"/>
          <w:szCs w:val="24"/>
        </w:rPr>
        <w:t>18</w:t>
      </w:r>
    </w:p>
    <w:p w:rsidR="00772BE5" w:rsidRDefault="00772BE5" w:rsidP="00772BE5">
      <w:pPr>
        <w:pStyle w:val="ConsPlusNormal"/>
        <w:jc w:val="both"/>
        <w:rPr>
          <w:b/>
          <w:bCs/>
        </w:rPr>
      </w:pPr>
    </w:p>
    <w:p w:rsidR="00772BE5" w:rsidRPr="00561F7F" w:rsidRDefault="00772BE5" w:rsidP="00313F04">
      <w:pPr>
        <w:pStyle w:val="ConsPlusNormal"/>
        <w:jc w:val="center"/>
      </w:pPr>
      <w:r w:rsidRPr="00313F04">
        <w:rPr>
          <w:rFonts w:ascii="Arial" w:eastAsia="Times New Roman" w:hAnsi="Arial" w:cs="Arial"/>
          <w:b/>
          <w:bCs/>
          <w:kern w:val="28"/>
          <w:sz w:val="32"/>
          <w:szCs w:val="32"/>
          <w:lang w:eastAsia="ru-RU"/>
        </w:rPr>
        <w:t xml:space="preserve">О передаче части полномочий </w:t>
      </w:r>
      <w:r w:rsidR="00313F04" w:rsidRPr="00313F04">
        <w:rPr>
          <w:rFonts w:ascii="Arial" w:eastAsia="Times New Roman" w:hAnsi="Arial" w:cs="Arial"/>
          <w:b/>
          <w:bCs/>
          <w:kern w:val="28"/>
          <w:sz w:val="32"/>
          <w:szCs w:val="32"/>
          <w:lang w:eastAsia="ru-RU"/>
        </w:rPr>
        <w:t xml:space="preserve"> </w:t>
      </w:r>
      <w:r w:rsidRPr="00313F04">
        <w:rPr>
          <w:rFonts w:ascii="Arial" w:eastAsia="Times New Roman" w:hAnsi="Arial" w:cs="Arial"/>
          <w:b/>
          <w:bCs/>
          <w:kern w:val="28"/>
          <w:sz w:val="32"/>
          <w:szCs w:val="32"/>
          <w:lang w:eastAsia="ru-RU"/>
        </w:rPr>
        <w:t>по решению вопросов местного значения</w:t>
      </w:r>
      <w:r w:rsidR="00313F04" w:rsidRPr="00313F04">
        <w:rPr>
          <w:rFonts w:ascii="Arial" w:eastAsia="Times New Roman" w:hAnsi="Arial" w:cs="Arial"/>
          <w:b/>
          <w:bCs/>
          <w:kern w:val="28"/>
          <w:sz w:val="32"/>
          <w:szCs w:val="32"/>
          <w:lang w:eastAsia="ru-RU"/>
        </w:rPr>
        <w:t xml:space="preserve"> </w:t>
      </w:r>
    </w:p>
    <w:p w:rsidR="00772BE5" w:rsidRDefault="00772BE5" w:rsidP="00772BE5">
      <w:pPr>
        <w:pStyle w:val="ConsPlusNormal"/>
        <w:outlineLvl w:val="0"/>
      </w:pPr>
    </w:p>
    <w:p w:rsidR="00772BE5" w:rsidRPr="00561F7F" w:rsidRDefault="00772BE5" w:rsidP="00313F04">
      <w:pPr>
        <w:pStyle w:val="ConsPlusNormal"/>
        <w:ind w:firstLine="540"/>
        <w:jc w:val="both"/>
        <w:rPr>
          <w:rFonts w:ascii="Arial" w:hAnsi="Arial" w:cs="Arial"/>
          <w:i/>
          <w:sz w:val="24"/>
          <w:szCs w:val="24"/>
        </w:rPr>
      </w:pPr>
      <w:r w:rsidRPr="00561F7F">
        <w:rPr>
          <w:rFonts w:ascii="Arial" w:hAnsi="Arial" w:cs="Arial"/>
          <w:sz w:val="24"/>
          <w:szCs w:val="24"/>
        </w:rPr>
        <w:t xml:space="preserve">В соответствии с частью 4 статьи 15 Федерального закона от 06 октября 2003 года  № 131-ФЗ  "Об общих принципах организации местного самоуправления в Российской Федерации", </w:t>
      </w:r>
      <w:r w:rsidR="0098402E" w:rsidRPr="00561F7F">
        <w:rPr>
          <w:rFonts w:ascii="Arial" w:hAnsi="Arial" w:cs="Arial"/>
          <w:i/>
          <w:sz w:val="24"/>
          <w:szCs w:val="24"/>
        </w:rPr>
        <w:t xml:space="preserve">  статьёй 9 Уста</w:t>
      </w:r>
      <w:r w:rsidR="006750B6" w:rsidRPr="00561F7F">
        <w:rPr>
          <w:rFonts w:ascii="Arial" w:hAnsi="Arial" w:cs="Arial"/>
          <w:i/>
          <w:sz w:val="24"/>
          <w:szCs w:val="24"/>
        </w:rPr>
        <w:t>ва МО сельского поселения</w:t>
      </w:r>
      <w:r w:rsidR="0098402E" w:rsidRPr="00561F7F">
        <w:rPr>
          <w:rFonts w:ascii="Arial" w:hAnsi="Arial" w:cs="Arial"/>
          <w:i/>
          <w:sz w:val="24"/>
          <w:szCs w:val="24"/>
        </w:rPr>
        <w:t xml:space="preserve"> «Село Мокрое» от 11.11.2005 года №16.</w:t>
      </w:r>
    </w:p>
    <w:p w:rsidR="00772BE5" w:rsidRPr="00561F7F" w:rsidRDefault="00772BE5" w:rsidP="00313F04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561F7F">
        <w:rPr>
          <w:rFonts w:ascii="Arial" w:hAnsi="Arial" w:cs="Arial"/>
          <w:sz w:val="24"/>
          <w:szCs w:val="24"/>
        </w:rPr>
        <w:t xml:space="preserve">в целях более эффективного решения вопросов местного значения муниципального </w:t>
      </w:r>
      <w:r w:rsidR="0098402E" w:rsidRPr="00561F7F">
        <w:rPr>
          <w:rFonts w:ascii="Arial" w:hAnsi="Arial" w:cs="Arial"/>
          <w:sz w:val="24"/>
          <w:szCs w:val="24"/>
        </w:rPr>
        <w:t xml:space="preserve">образования сельское поселение «Село Мокрое», Сельская Дума </w:t>
      </w:r>
    </w:p>
    <w:p w:rsidR="00772BE5" w:rsidRPr="00561F7F" w:rsidRDefault="00772BE5" w:rsidP="00313F04">
      <w:pPr>
        <w:pStyle w:val="ConsPlusNormal"/>
        <w:ind w:firstLine="540"/>
        <w:jc w:val="both"/>
        <w:rPr>
          <w:rFonts w:ascii="Arial" w:hAnsi="Arial" w:cs="Arial"/>
          <w:b/>
          <w:sz w:val="24"/>
          <w:szCs w:val="24"/>
        </w:rPr>
      </w:pPr>
      <w:r w:rsidRPr="00561F7F">
        <w:rPr>
          <w:rFonts w:ascii="Arial" w:hAnsi="Arial" w:cs="Arial"/>
          <w:b/>
          <w:sz w:val="24"/>
          <w:szCs w:val="24"/>
        </w:rPr>
        <w:t>РЕШИЛА:</w:t>
      </w:r>
    </w:p>
    <w:p w:rsidR="00772BE5" w:rsidRPr="00561F7F" w:rsidRDefault="00772BE5" w:rsidP="00313F04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bookmarkStart w:id="1" w:name="Par6"/>
      <w:bookmarkEnd w:id="1"/>
      <w:r w:rsidRPr="00561F7F">
        <w:rPr>
          <w:rFonts w:ascii="Arial" w:hAnsi="Arial" w:cs="Arial"/>
          <w:sz w:val="24"/>
          <w:szCs w:val="24"/>
        </w:rPr>
        <w:t xml:space="preserve">1. Передать органам местного самоуправления муниципального района "Куйбышевский район" </w:t>
      </w:r>
      <w:r w:rsidRPr="00561F7F">
        <w:rPr>
          <w:rFonts w:ascii="Arial" w:hAnsi="Arial" w:cs="Arial"/>
          <w:i/>
          <w:sz w:val="24"/>
          <w:szCs w:val="24"/>
        </w:rPr>
        <w:t xml:space="preserve">на срок  полномочий Районного Собрания </w:t>
      </w:r>
      <w:r w:rsidRPr="00561F7F">
        <w:rPr>
          <w:rFonts w:ascii="Arial" w:hAnsi="Arial" w:cs="Arial"/>
          <w:i/>
          <w:sz w:val="24"/>
          <w:szCs w:val="24"/>
          <w:lang w:val="en-US"/>
        </w:rPr>
        <w:t>V</w:t>
      </w:r>
      <w:r w:rsidRPr="00561F7F">
        <w:rPr>
          <w:rFonts w:ascii="Arial" w:hAnsi="Arial" w:cs="Arial"/>
          <w:i/>
          <w:sz w:val="24"/>
          <w:szCs w:val="24"/>
        </w:rPr>
        <w:t xml:space="preserve"> созыва </w:t>
      </w:r>
      <w:r w:rsidRPr="00561F7F">
        <w:rPr>
          <w:rFonts w:ascii="Arial" w:hAnsi="Arial" w:cs="Arial"/>
          <w:sz w:val="24"/>
          <w:szCs w:val="24"/>
        </w:rPr>
        <w:t>осуществление полномочий по решению вопросов местного значения в части:</w:t>
      </w:r>
    </w:p>
    <w:p w:rsidR="00772BE5" w:rsidRPr="00561F7F" w:rsidRDefault="00772BE5" w:rsidP="00313F04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</w:p>
    <w:p w:rsidR="0009433D" w:rsidRPr="00561F7F" w:rsidRDefault="00772BE5" w:rsidP="00313F04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561F7F">
        <w:rPr>
          <w:rFonts w:ascii="Arial" w:hAnsi="Arial" w:cs="Arial"/>
          <w:sz w:val="24"/>
          <w:szCs w:val="24"/>
        </w:rPr>
        <w:t xml:space="preserve"> </w:t>
      </w:r>
      <w:r w:rsidR="0009433D" w:rsidRPr="00561F7F">
        <w:rPr>
          <w:rFonts w:ascii="Arial" w:hAnsi="Arial" w:cs="Arial"/>
          <w:sz w:val="24"/>
          <w:szCs w:val="24"/>
        </w:rPr>
        <w:t>1.  создания условий для обеспечения жителей поселения услугами связи, общественного питания, торговли и бытового обслуживания;</w:t>
      </w:r>
    </w:p>
    <w:p w:rsidR="0009433D" w:rsidRPr="00561F7F" w:rsidRDefault="0009433D" w:rsidP="00313F04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561F7F">
        <w:rPr>
          <w:rFonts w:ascii="Arial" w:hAnsi="Arial" w:cs="Arial"/>
          <w:sz w:val="24"/>
          <w:szCs w:val="24"/>
        </w:rPr>
        <w:t>2. создания условий для организации досуга и обеспечения жителей поселения услугами организаций культуры;</w:t>
      </w:r>
    </w:p>
    <w:p w:rsidR="0009433D" w:rsidRPr="00561F7F" w:rsidRDefault="0009433D" w:rsidP="00313F04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561F7F">
        <w:rPr>
          <w:rFonts w:ascii="Arial" w:hAnsi="Arial" w:cs="Arial"/>
          <w:sz w:val="24"/>
          <w:szCs w:val="24"/>
        </w:rPr>
        <w:t xml:space="preserve"> 3. обеспечения условий для развития на территории поселения физической культуры, школьного спорта и массового спорта, организация проведения официальных физкультурно-оздоровительных и спортивных мероприятий поселения;</w:t>
      </w:r>
    </w:p>
    <w:p w:rsidR="0009433D" w:rsidRPr="00561F7F" w:rsidRDefault="0009433D" w:rsidP="00313F04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561F7F">
        <w:rPr>
          <w:rFonts w:ascii="Arial" w:hAnsi="Arial" w:cs="Arial"/>
          <w:sz w:val="24"/>
          <w:szCs w:val="24"/>
        </w:rPr>
        <w:t xml:space="preserve">  4.содействия в развитии сельскохозяйственного производства, создание условий для развития малого и среднего предпринимательства;</w:t>
      </w:r>
    </w:p>
    <w:p w:rsidR="0009433D" w:rsidRPr="00561F7F" w:rsidRDefault="0009433D" w:rsidP="00313F04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561F7F">
        <w:rPr>
          <w:rFonts w:ascii="Arial" w:hAnsi="Arial" w:cs="Arial"/>
          <w:sz w:val="24"/>
          <w:szCs w:val="24"/>
        </w:rPr>
        <w:t xml:space="preserve"> 5. организации и осуществление мероприятий по работе с детьми и молодежью в поселении;</w:t>
      </w:r>
    </w:p>
    <w:p w:rsidR="0009433D" w:rsidRPr="00561F7F" w:rsidRDefault="0009433D" w:rsidP="00313F04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561F7F">
        <w:rPr>
          <w:rFonts w:ascii="Arial" w:hAnsi="Arial" w:cs="Arial"/>
          <w:sz w:val="24"/>
          <w:szCs w:val="24"/>
        </w:rPr>
        <w:t xml:space="preserve">6. </w:t>
      </w:r>
      <w:r w:rsidR="00D64E0F" w:rsidRPr="00561F7F">
        <w:rPr>
          <w:rFonts w:ascii="Arial" w:hAnsi="Arial" w:cs="Arial"/>
          <w:sz w:val="24"/>
          <w:szCs w:val="24"/>
        </w:rPr>
        <w:t>определение поставщиков (подрядчиков, исполнителей) при осуществлении закупок товаров, работ, услуг для обеспечения муниципальных нужд;</w:t>
      </w:r>
    </w:p>
    <w:p w:rsidR="00772BE5" w:rsidRPr="00561F7F" w:rsidRDefault="00772BE5" w:rsidP="00313F04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</w:p>
    <w:p w:rsidR="00772BE5" w:rsidRPr="00561F7F" w:rsidRDefault="00772BE5" w:rsidP="00313F04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561F7F">
        <w:rPr>
          <w:rFonts w:ascii="Arial" w:hAnsi="Arial" w:cs="Arial"/>
          <w:i/>
          <w:sz w:val="24"/>
          <w:szCs w:val="24"/>
        </w:rPr>
        <w:t xml:space="preserve">2. </w:t>
      </w:r>
      <w:r w:rsidRPr="00561F7F">
        <w:rPr>
          <w:rFonts w:ascii="Arial" w:hAnsi="Arial" w:cs="Arial"/>
          <w:sz w:val="24"/>
          <w:szCs w:val="24"/>
        </w:rPr>
        <w:t>Объем предоставляемых межбюджетных трансфертов, необходимых для осуществления передаваемых полномочий   определяется дополнительным соглашением между администрацией муниципального района «Куйбышевский район» и администрациями сельских поселений.</w:t>
      </w:r>
    </w:p>
    <w:p w:rsidR="00772BE5" w:rsidRPr="00561F7F" w:rsidRDefault="00772BE5" w:rsidP="00313F04">
      <w:pPr>
        <w:pStyle w:val="ConsPlusNormal"/>
        <w:ind w:firstLine="540"/>
        <w:jc w:val="both"/>
        <w:rPr>
          <w:rFonts w:ascii="Arial" w:hAnsi="Arial" w:cs="Arial"/>
          <w:i/>
          <w:sz w:val="24"/>
          <w:szCs w:val="24"/>
        </w:rPr>
      </w:pPr>
    </w:p>
    <w:p w:rsidR="00772BE5" w:rsidRPr="00561F7F" w:rsidRDefault="00772BE5" w:rsidP="00313F04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561F7F">
        <w:rPr>
          <w:rFonts w:ascii="Arial" w:hAnsi="Arial" w:cs="Arial"/>
          <w:sz w:val="24"/>
          <w:szCs w:val="24"/>
        </w:rPr>
        <w:t>3. Направить настоящее Решение в Районное Собрание муниципального района "Куйбышевский район".</w:t>
      </w:r>
    </w:p>
    <w:p w:rsidR="00772BE5" w:rsidRPr="00561F7F" w:rsidRDefault="00772BE5" w:rsidP="00313F04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561F7F">
        <w:rPr>
          <w:rFonts w:ascii="Arial" w:hAnsi="Arial" w:cs="Arial"/>
          <w:sz w:val="24"/>
          <w:szCs w:val="24"/>
        </w:rPr>
        <w:t xml:space="preserve">4. Поручить Главе администрации </w:t>
      </w:r>
      <w:r w:rsidR="006750B6" w:rsidRPr="00561F7F">
        <w:rPr>
          <w:rFonts w:ascii="Arial" w:hAnsi="Arial" w:cs="Arial"/>
          <w:sz w:val="24"/>
          <w:szCs w:val="24"/>
        </w:rPr>
        <w:t>МО</w:t>
      </w:r>
      <w:r w:rsidRPr="00561F7F">
        <w:rPr>
          <w:rFonts w:ascii="Arial" w:hAnsi="Arial" w:cs="Arial"/>
          <w:sz w:val="24"/>
          <w:szCs w:val="24"/>
        </w:rPr>
        <w:t xml:space="preserve"> сельско</w:t>
      </w:r>
      <w:r w:rsidR="0098402E" w:rsidRPr="00561F7F">
        <w:rPr>
          <w:rFonts w:ascii="Arial" w:hAnsi="Arial" w:cs="Arial"/>
          <w:sz w:val="24"/>
          <w:szCs w:val="24"/>
        </w:rPr>
        <w:t>е поселение  «Село Мокрое» Ковал</w:t>
      </w:r>
      <w:r w:rsidR="006750B6" w:rsidRPr="00561F7F">
        <w:rPr>
          <w:rFonts w:ascii="Arial" w:hAnsi="Arial" w:cs="Arial"/>
          <w:sz w:val="24"/>
          <w:szCs w:val="24"/>
        </w:rPr>
        <w:t>енко Сергей Викторовичу</w:t>
      </w:r>
      <w:r w:rsidRPr="00561F7F">
        <w:rPr>
          <w:rFonts w:ascii="Arial" w:hAnsi="Arial" w:cs="Arial"/>
          <w:sz w:val="24"/>
          <w:szCs w:val="24"/>
        </w:rPr>
        <w:t xml:space="preserve"> заключить с Главой администрации (исполнительно-распорядительного органа) муниципального рай</w:t>
      </w:r>
      <w:r w:rsidR="0098402E" w:rsidRPr="00561F7F">
        <w:rPr>
          <w:rFonts w:ascii="Arial" w:hAnsi="Arial" w:cs="Arial"/>
          <w:sz w:val="24"/>
          <w:szCs w:val="24"/>
        </w:rPr>
        <w:t>она " Куй</w:t>
      </w:r>
      <w:r w:rsidR="006750B6" w:rsidRPr="00561F7F">
        <w:rPr>
          <w:rFonts w:ascii="Arial" w:hAnsi="Arial" w:cs="Arial"/>
          <w:sz w:val="24"/>
          <w:szCs w:val="24"/>
        </w:rPr>
        <w:t xml:space="preserve">бышевский район" </w:t>
      </w:r>
      <w:proofErr w:type="spellStart"/>
      <w:r w:rsidR="006750B6" w:rsidRPr="00561F7F">
        <w:rPr>
          <w:rFonts w:ascii="Arial" w:hAnsi="Arial" w:cs="Arial"/>
          <w:sz w:val="24"/>
          <w:szCs w:val="24"/>
        </w:rPr>
        <w:t>Макридовым</w:t>
      </w:r>
      <w:proofErr w:type="spellEnd"/>
      <w:r w:rsidR="006750B6" w:rsidRPr="00561F7F">
        <w:rPr>
          <w:rFonts w:ascii="Arial" w:hAnsi="Arial" w:cs="Arial"/>
          <w:sz w:val="24"/>
          <w:szCs w:val="24"/>
        </w:rPr>
        <w:t xml:space="preserve"> Сергей Николаевичем</w:t>
      </w:r>
      <w:r w:rsidRPr="00561F7F">
        <w:rPr>
          <w:rFonts w:ascii="Arial" w:hAnsi="Arial" w:cs="Arial"/>
          <w:sz w:val="24"/>
          <w:szCs w:val="24"/>
        </w:rPr>
        <w:t xml:space="preserve"> соглашение о передаче </w:t>
      </w:r>
      <w:r w:rsidRPr="00561F7F">
        <w:rPr>
          <w:rFonts w:ascii="Arial" w:hAnsi="Arial" w:cs="Arial"/>
          <w:sz w:val="24"/>
          <w:szCs w:val="24"/>
        </w:rPr>
        <w:lastRenderedPageBreak/>
        <w:t>и принятии исполнения части полномочий, указанных в пункте 1 настоящего Решения.</w:t>
      </w:r>
    </w:p>
    <w:p w:rsidR="00772BE5" w:rsidRPr="00561F7F" w:rsidRDefault="00772BE5" w:rsidP="00313F04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561F7F">
        <w:rPr>
          <w:rFonts w:ascii="Arial" w:hAnsi="Arial" w:cs="Arial"/>
          <w:sz w:val="24"/>
          <w:szCs w:val="24"/>
        </w:rPr>
        <w:t xml:space="preserve">5. Настоящее Решение </w:t>
      </w:r>
      <w:r w:rsidR="001272CD" w:rsidRPr="00561F7F">
        <w:rPr>
          <w:rFonts w:ascii="Arial" w:hAnsi="Arial" w:cs="Arial"/>
          <w:sz w:val="24"/>
          <w:szCs w:val="24"/>
        </w:rPr>
        <w:t xml:space="preserve"> распространяется на правоотношения, возникшие с 13 сентября 2015 года.</w:t>
      </w:r>
    </w:p>
    <w:p w:rsidR="00772BE5" w:rsidRPr="00561F7F" w:rsidRDefault="00772BE5" w:rsidP="00313F04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</w:p>
    <w:p w:rsidR="00772BE5" w:rsidRPr="00561F7F" w:rsidRDefault="00772BE5" w:rsidP="00772BE5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</w:p>
    <w:p w:rsidR="00D64E0F" w:rsidRPr="00561F7F" w:rsidRDefault="00D64E0F" w:rsidP="00772BE5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</w:p>
    <w:p w:rsidR="0098402E" w:rsidRPr="00561F7F" w:rsidRDefault="0098402E" w:rsidP="00772BE5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</w:p>
    <w:p w:rsidR="0098402E" w:rsidRPr="00561F7F" w:rsidRDefault="00772BE5" w:rsidP="00772BE5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561F7F">
        <w:rPr>
          <w:rFonts w:ascii="Arial" w:hAnsi="Arial" w:cs="Arial"/>
          <w:sz w:val="24"/>
          <w:szCs w:val="24"/>
        </w:rPr>
        <w:t>Глава</w:t>
      </w:r>
      <w:r w:rsidR="0009433D" w:rsidRPr="00561F7F">
        <w:rPr>
          <w:rFonts w:ascii="Arial" w:hAnsi="Arial" w:cs="Arial"/>
          <w:sz w:val="24"/>
          <w:szCs w:val="24"/>
        </w:rPr>
        <w:t xml:space="preserve">  </w:t>
      </w:r>
      <w:r w:rsidR="0098402E" w:rsidRPr="00561F7F">
        <w:rPr>
          <w:rFonts w:ascii="Arial" w:hAnsi="Arial" w:cs="Arial"/>
          <w:sz w:val="24"/>
          <w:szCs w:val="24"/>
        </w:rPr>
        <w:t xml:space="preserve">МО </w:t>
      </w:r>
    </w:p>
    <w:p w:rsidR="00772BE5" w:rsidRPr="00561F7F" w:rsidRDefault="0098402E" w:rsidP="00772BE5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561F7F">
        <w:rPr>
          <w:rFonts w:ascii="Arial" w:hAnsi="Arial" w:cs="Arial"/>
          <w:sz w:val="24"/>
          <w:szCs w:val="24"/>
        </w:rPr>
        <w:t>сельского поселения «Село Мокрое»</w:t>
      </w:r>
      <w:r w:rsidRPr="00561F7F">
        <w:rPr>
          <w:rFonts w:ascii="Arial" w:hAnsi="Arial" w:cs="Arial"/>
          <w:sz w:val="24"/>
          <w:szCs w:val="24"/>
        </w:rPr>
        <w:tab/>
      </w:r>
      <w:r w:rsidRPr="00561F7F">
        <w:rPr>
          <w:rFonts w:ascii="Arial" w:hAnsi="Arial" w:cs="Arial"/>
          <w:sz w:val="24"/>
          <w:szCs w:val="24"/>
        </w:rPr>
        <w:tab/>
      </w:r>
      <w:r w:rsidRPr="00561F7F">
        <w:rPr>
          <w:rFonts w:ascii="Arial" w:hAnsi="Arial" w:cs="Arial"/>
          <w:sz w:val="24"/>
          <w:szCs w:val="24"/>
        </w:rPr>
        <w:tab/>
      </w:r>
      <w:r w:rsidRPr="00561F7F">
        <w:rPr>
          <w:rFonts w:ascii="Arial" w:hAnsi="Arial" w:cs="Arial"/>
          <w:sz w:val="24"/>
          <w:szCs w:val="24"/>
        </w:rPr>
        <w:tab/>
      </w:r>
      <w:proofErr w:type="spellStart"/>
      <w:r w:rsidRPr="00561F7F">
        <w:rPr>
          <w:rFonts w:ascii="Arial" w:hAnsi="Arial" w:cs="Arial"/>
          <w:sz w:val="24"/>
          <w:szCs w:val="24"/>
        </w:rPr>
        <w:t>И.Н.Лыжененкова</w:t>
      </w:r>
      <w:proofErr w:type="spellEnd"/>
      <w:r w:rsidR="0009433D" w:rsidRPr="00561F7F"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    </w:t>
      </w:r>
    </w:p>
    <w:p w:rsidR="00E3164B" w:rsidRPr="00561F7F" w:rsidRDefault="00E3164B">
      <w:pPr>
        <w:rPr>
          <w:rFonts w:cs="Arial"/>
        </w:rPr>
      </w:pPr>
    </w:p>
    <w:sectPr w:rsidR="00E3164B" w:rsidRPr="00561F7F" w:rsidSect="00E3164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8571228"/>
    <w:multiLevelType w:val="hybridMultilevel"/>
    <w:tmpl w:val="9048B310"/>
    <w:lvl w:ilvl="0" w:tplc="0419000F">
      <w:start w:val="1"/>
      <w:numFmt w:val="decimal"/>
      <w:lvlText w:val="%1.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4"/>
  <w:proofState w:spelling="clean" w:grammar="clean"/>
  <w:attachedTemplate r:id="rId1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72BE5"/>
    <w:rsid w:val="00000068"/>
    <w:rsid w:val="00000AC1"/>
    <w:rsid w:val="00000CF6"/>
    <w:rsid w:val="000015AA"/>
    <w:rsid w:val="00001C57"/>
    <w:rsid w:val="000022E4"/>
    <w:rsid w:val="00002A6C"/>
    <w:rsid w:val="00003101"/>
    <w:rsid w:val="00003648"/>
    <w:rsid w:val="00003675"/>
    <w:rsid w:val="000039C8"/>
    <w:rsid w:val="000039E2"/>
    <w:rsid w:val="00004117"/>
    <w:rsid w:val="000045D1"/>
    <w:rsid w:val="0000475D"/>
    <w:rsid w:val="0000489E"/>
    <w:rsid w:val="00004970"/>
    <w:rsid w:val="00005274"/>
    <w:rsid w:val="00005383"/>
    <w:rsid w:val="00005B9F"/>
    <w:rsid w:val="00005CFE"/>
    <w:rsid w:val="00005ED8"/>
    <w:rsid w:val="0000651D"/>
    <w:rsid w:val="00006921"/>
    <w:rsid w:val="00006A7F"/>
    <w:rsid w:val="00006F91"/>
    <w:rsid w:val="000071D5"/>
    <w:rsid w:val="0000730E"/>
    <w:rsid w:val="00007B39"/>
    <w:rsid w:val="00007F9B"/>
    <w:rsid w:val="00007FCC"/>
    <w:rsid w:val="00010165"/>
    <w:rsid w:val="00010324"/>
    <w:rsid w:val="00010817"/>
    <w:rsid w:val="00010ACB"/>
    <w:rsid w:val="00010D1C"/>
    <w:rsid w:val="00010DA9"/>
    <w:rsid w:val="00010E50"/>
    <w:rsid w:val="000115F6"/>
    <w:rsid w:val="000116A0"/>
    <w:rsid w:val="00011A3B"/>
    <w:rsid w:val="00011DAB"/>
    <w:rsid w:val="00011EA7"/>
    <w:rsid w:val="00011F34"/>
    <w:rsid w:val="000122CD"/>
    <w:rsid w:val="00012329"/>
    <w:rsid w:val="000124B4"/>
    <w:rsid w:val="00012554"/>
    <w:rsid w:val="000125A8"/>
    <w:rsid w:val="00012631"/>
    <w:rsid w:val="0001265D"/>
    <w:rsid w:val="00012699"/>
    <w:rsid w:val="00012CB0"/>
    <w:rsid w:val="00012FDF"/>
    <w:rsid w:val="000130EE"/>
    <w:rsid w:val="0001318F"/>
    <w:rsid w:val="000136B1"/>
    <w:rsid w:val="000137E6"/>
    <w:rsid w:val="00014006"/>
    <w:rsid w:val="000142CF"/>
    <w:rsid w:val="00014603"/>
    <w:rsid w:val="0001465E"/>
    <w:rsid w:val="00014B93"/>
    <w:rsid w:val="00014C03"/>
    <w:rsid w:val="00014C1B"/>
    <w:rsid w:val="00014EA7"/>
    <w:rsid w:val="00014FAE"/>
    <w:rsid w:val="000151D1"/>
    <w:rsid w:val="000152B5"/>
    <w:rsid w:val="000155C3"/>
    <w:rsid w:val="00015C7F"/>
    <w:rsid w:val="00015DE1"/>
    <w:rsid w:val="00016FA4"/>
    <w:rsid w:val="0002071C"/>
    <w:rsid w:val="000209C0"/>
    <w:rsid w:val="000209E6"/>
    <w:rsid w:val="00020DCA"/>
    <w:rsid w:val="00020F0B"/>
    <w:rsid w:val="000213ED"/>
    <w:rsid w:val="0002141F"/>
    <w:rsid w:val="00021CD8"/>
    <w:rsid w:val="00022092"/>
    <w:rsid w:val="00022212"/>
    <w:rsid w:val="000234F5"/>
    <w:rsid w:val="000237B6"/>
    <w:rsid w:val="00023E4D"/>
    <w:rsid w:val="000240E0"/>
    <w:rsid w:val="000245D6"/>
    <w:rsid w:val="000245FC"/>
    <w:rsid w:val="0002476D"/>
    <w:rsid w:val="0002482E"/>
    <w:rsid w:val="00024855"/>
    <w:rsid w:val="00024891"/>
    <w:rsid w:val="00025327"/>
    <w:rsid w:val="000259CE"/>
    <w:rsid w:val="00025A7A"/>
    <w:rsid w:val="00025E8E"/>
    <w:rsid w:val="00026300"/>
    <w:rsid w:val="000264D7"/>
    <w:rsid w:val="00026D3B"/>
    <w:rsid w:val="00026E80"/>
    <w:rsid w:val="0002741C"/>
    <w:rsid w:val="0002749B"/>
    <w:rsid w:val="000275C8"/>
    <w:rsid w:val="00027907"/>
    <w:rsid w:val="00027A55"/>
    <w:rsid w:val="000304EA"/>
    <w:rsid w:val="0003067B"/>
    <w:rsid w:val="0003067F"/>
    <w:rsid w:val="00030829"/>
    <w:rsid w:val="00030A4F"/>
    <w:rsid w:val="00030B18"/>
    <w:rsid w:val="00030C19"/>
    <w:rsid w:val="00030C7C"/>
    <w:rsid w:val="00031163"/>
    <w:rsid w:val="00031438"/>
    <w:rsid w:val="0003147C"/>
    <w:rsid w:val="000319EC"/>
    <w:rsid w:val="00031A4D"/>
    <w:rsid w:val="00031AAF"/>
    <w:rsid w:val="00031C39"/>
    <w:rsid w:val="00031C5A"/>
    <w:rsid w:val="00031C70"/>
    <w:rsid w:val="00031D9E"/>
    <w:rsid w:val="00032874"/>
    <w:rsid w:val="000328A9"/>
    <w:rsid w:val="00032BEF"/>
    <w:rsid w:val="00032DB3"/>
    <w:rsid w:val="00032DDE"/>
    <w:rsid w:val="00032E42"/>
    <w:rsid w:val="000339C6"/>
    <w:rsid w:val="00033CAA"/>
    <w:rsid w:val="00033E4E"/>
    <w:rsid w:val="00033ECE"/>
    <w:rsid w:val="00034370"/>
    <w:rsid w:val="00034ACF"/>
    <w:rsid w:val="00034B14"/>
    <w:rsid w:val="00034DCF"/>
    <w:rsid w:val="00035021"/>
    <w:rsid w:val="000352DF"/>
    <w:rsid w:val="00035464"/>
    <w:rsid w:val="0003595F"/>
    <w:rsid w:val="00036416"/>
    <w:rsid w:val="000368E1"/>
    <w:rsid w:val="00036AF9"/>
    <w:rsid w:val="00036CBC"/>
    <w:rsid w:val="000373AD"/>
    <w:rsid w:val="00037640"/>
    <w:rsid w:val="00037AC0"/>
    <w:rsid w:val="00037D59"/>
    <w:rsid w:val="00037D81"/>
    <w:rsid w:val="00040054"/>
    <w:rsid w:val="00040135"/>
    <w:rsid w:val="0004053A"/>
    <w:rsid w:val="00040CA9"/>
    <w:rsid w:val="00040F13"/>
    <w:rsid w:val="0004171D"/>
    <w:rsid w:val="00041C66"/>
    <w:rsid w:val="00041EEF"/>
    <w:rsid w:val="0004202C"/>
    <w:rsid w:val="0004243D"/>
    <w:rsid w:val="0004283E"/>
    <w:rsid w:val="00042BA0"/>
    <w:rsid w:val="00042E84"/>
    <w:rsid w:val="0004333C"/>
    <w:rsid w:val="00043705"/>
    <w:rsid w:val="00043E09"/>
    <w:rsid w:val="00044215"/>
    <w:rsid w:val="00044796"/>
    <w:rsid w:val="00044814"/>
    <w:rsid w:val="00044874"/>
    <w:rsid w:val="00044B79"/>
    <w:rsid w:val="00044E10"/>
    <w:rsid w:val="0004518B"/>
    <w:rsid w:val="000455AA"/>
    <w:rsid w:val="000459C8"/>
    <w:rsid w:val="00045EAA"/>
    <w:rsid w:val="00045FAB"/>
    <w:rsid w:val="00045FE1"/>
    <w:rsid w:val="00046409"/>
    <w:rsid w:val="00047F36"/>
    <w:rsid w:val="00050087"/>
    <w:rsid w:val="00050D04"/>
    <w:rsid w:val="00050E8F"/>
    <w:rsid w:val="0005118C"/>
    <w:rsid w:val="00051204"/>
    <w:rsid w:val="00051FF0"/>
    <w:rsid w:val="00052594"/>
    <w:rsid w:val="000538D6"/>
    <w:rsid w:val="00053A23"/>
    <w:rsid w:val="00053A32"/>
    <w:rsid w:val="00053B12"/>
    <w:rsid w:val="00053C8F"/>
    <w:rsid w:val="00054490"/>
    <w:rsid w:val="000554EB"/>
    <w:rsid w:val="00055C02"/>
    <w:rsid w:val="00055E4F"/>
    <w:rsid w:val="00055F30"/>
    <w:rsid w:val="00056174"/>
    <w:rsid w:val="000561B6"/>
    <w:rsid w:val="00056317"/>
    <w:rsid w:val="00056489"/>
    <w:rsid w:val="000568E4"/>
    <w:rsid w:val="00056DB8"/>
    <w:rsid w:val="00057924"/>
    <w:rsid w:val="00057B99"/>
    <w:rsid w:val="00057C0E"/>
    <w:rsid w:val="00057DB9"/>
    <w:rsid w:val="00057F68"/>
    <w:rsid w:val="000607DA"/>
    <w:rsid w:val="00060846"/>
    <w:rsid w:val="000608E2"/>
    <w:rsid w:val="00060CD7"/>
    <w:rsid w:val="00060F27"/>
    <w:rsid w:val="000610FA"/>
    <w:rsid w:val="000611CB"/>
    <w:rsid w:val="00061726"/>
    <w:rsid w:val="00061938"/>
    <w:rsid w:val="00061CBE"/>
    <w:rsid w:val="00062410"/>
    <w:rsid w:val="00062676"/>
    <w:rsid w:val="00062689"/>
    <w:rsid w:val="0006278F"/>
    <w:rsid w:val="000628BD"/>
    <w:rsid w:val="00062944"/>
    <w:rsid w:val="00062DEF"/>
    <w:rsid w:val="00063F67"/>
    <w:rsid w:val="000640CA"/>
    <w:rsid w:val="000644C6"/>
    <w:rsid w:val="000645E3"/>
    <w:rsid w:val="00064A90"/>
    <w:rsid w:val="00064D30"/>
    <w:rsid w:val="0006524B"/>
    <w:rsid w:val="0006599B"/>
    <w:rsid w:val="00065FB5"/>
    <w:rsid w:val="00066224"/>
    <w:rsid w:val="00066464"/>
    <w:rsid w:val="0006743E"/>
    <w:rsid w:val="000674E7"/>
    <w:rsid w:val="0007073C"/>
    <w:rsid w:val="00070BCF"/>
    <w:rsid w:val="00070DB8"/>
    <w:rsid w:val="00070DEF"/>
    <w:rsid w:val="00070EDA"/>
    <w:rsid w:val="000710C5"/>
    <w:rsid w:val="00071507"/>
    <w:rsid w:val="00071BBB"/>
    <w:rsid w:val="00071C82"/>
    <w:rsid w:val="00071C8C"/>
    <w:rsid w:val="00071E8D"/>
    <w:rsid w:val="000720F1"/>
    <w:rsid w:val="000721A3"/>
    <w:rsid w:val="0007283B"/>
    <w:rsid w:val="00072AEB"/>
    <w:rsid w:val="0007363F"/>
    <w:rsid w:val="000747A9"/>
    <w:rsid w:val="00074C32"/>
    <w:rsid w:val="00074DCC"/>
    <w:rsid w:val="00074DCF"/>
    <w:rsid w:val="0007539D"/>
    <w:rsid w:val="000754EF"/>
    <w:rsid w:val="00075A96"/>
    <w:rsid w:val="00075D79"/>
    <w:rsid w:val="00076163"/>
    <w:rsid w:val="00076732"/>
    <w:rsid w:val="000768A7"/>
    <w:rsid w:val="000768B1"/>
    <w:rsid w:val="00076AA0"/>
    <w:rsid w:val="00077510"/>
    <w:rsid w:val="00077795"/>
    <w:rsid w:val="00077852"/>
    <w:rsid w:val="000807E9"/>
    <w:rsid w:val="00080C92"/>
    <w:rsid w:val="00080E5E"/>
    <w:rsid w:val="00080EA3"/>
    <w:rsid w:val="00080F1C"/>
    <w:rsid w:val="0008111C"/>
    <w:rsid w:val="00081139"/>
    <w:rsid w:val="000811FE"/>
    <w:rsid w:val="00081A02"/>
    <w:rsid w:val="00082C0B"/>
    <w:rsid w:val="00083136"/>
    <w:rsid w:val="0008317F"/>
    <w:rsid w:val="0008332B"/>
    <w:rsid w:val="0008354F"/>
    <w:rsid w:val="00083D97"/>
    <w:rsid w:val="00083EB3"/>
    <w:rsid w:val="00084115"/>
    <w:rsid w:val="000842F3"/>
    <w:rsid w:val="0008441D"/>
    <w:rsid w:val="00084824"/>
    <w:rsid w:val="00084843"/>
    <w:rsid w:val="00084DDB"/>
    <w:rsid w:val="00084E0F"/>
    <w:rsid w:val="000851DA"/>
    <w:rsid w:val="00085899"/>
    <w:rsid w:val="00085CD8"/>
    <w:rsid w:val="00085F72"/>
    <w:rsid w:val="000864F2"/>
    <w:rsid w:val="000867CC"/>
    <w:rsid w:val="00087170"/>
    <w:rsid w:val="00087229"/>
    <w:rsid w:val="0008723D"/>
    <w:rsid w:val="00087449"/>
    <w:rsid w:val="000875CA"/>
    <w:rsid w:val="000875EB"/>
    <w:rsid w:val="00087C83"/>
    <w:rsid w:val="00087ED4"/>
    <w:rsid w:val="000900DE"/>
    <w:rsid w:val="00090BB1"/>
    <w:rsid w:val="000912BA"/>
    <w:rsid w:val="000913FE"/>
    <w:rsid w:val="00091552"/>
    <w:rsid w:val="000918BD"/>
    <w:rsid w:val="00091B96"/>
    <w:rsid w:val="0009213F"/>
    <w:rsid w:val="00093311"/>
    <w:rsid w:val="00093828"/>
    <w:rsid w:val="00093983"/>
    <w:rsid w:val="00093E85"/>
    <w:rsid w:val="00094188"/>
    <w:rsid w:val="0009433D"/>
    <w:rsid w:val="000946F8"/>
    <w:rsid w:val="00094958"/>
    <w:rsid w:val="0009499A"/>
    <w:rsid w:val="000950E2"/>
    <w:rsid w:val="00095198"/>
    <w:rsid w:val="0009570C"/>
    <w:rsid w:val="0009580C"/>
    <w:rsid w:val="00095E79"/>
    <w:rsid w:val="000961DB"/>
    <w:rsid w:val="00096B52"/>
    <w:rsid w:val="00096DE6"/>
    <w:rsid w:val="00097180"/>
    <w:rsid w:val="000978AE"/>
    <w:rsid w:val="00097F21"/>
    <w:rsid w:val="00097F87"/>
    <w:rsid w:val="000A0505"/>
    <w:rsid w:val="000A0B47"/>
    <w:rsid w:val="000A0F9D"/>
    <w:rsid w:val="000A1C90"/>
    <w:rsid w:val="000A265F"/>
    <w:rsid w:val="000A28A3"/>
    <w:rsid w:val="000A29C9"/>
    <w:rsid w:val="000A2C1F"/>
    <w:rsid w:val="000A2CF1"/>
    <w:rsid w:val="000A2EB5"/>
    <w:rsid w:val="000A2FBF"/>
    <w:rsid w:val="000A37F1"/>
    <w:rsid w:val="000A37FF"/>
    <w:rsid w:val="000A3956"/>
    <w:rsid w:val="000A3B18"/>
    <w:rsid w:val="000A3C6F"/>
    <w:rsid w:val="000A4173"/>
    <w:rsid w:val="000A474D"/>
    <w:rsid w:val="000A4932"/>
    <w:rsid w:val="000A502C"/>
    <w:rsid w:val="000A5206"/>
    <w:rsid w:val="000A568C"/>
    <w:rsid w:val="000A5776"/>
    <w:rsid w:val="000A57EC"/>
    <w:rsid w:val="000A5DB9"/>
    <w:rsid w:val="000A63FA"/>
    <w:rsid w:val="000A6622"/>
    <w:rsid w:val="000A6912"/>
    <w:rsid w:val="000A6A61"/>
    <w:rsid w:val="000A75B6"/>
    <w:rsid w:val="000A76CC"/>
    <w:rsid w:val="000A78D0"/>
    <w:rsid w:val="000A78E4"/>
    <w:rsid w:val="000B0103"/>
    <w:rsid w:val="000B031E"/>
    <w:rsid w:val="000B0506"/>
    <w:rsid w:val="000B05E9"/>
    <w:rsid w:val="000B0BD0"/>
    <w:rsid w:val="000B0E0D"/>
    <w:rsid w:val="000B0EDD"/>
    <w:rsid w:val="000B181A"/>
    <w:rsid w:val="000B1879"/>
    <w:rsid w:val="000B1A16"/>
    <w:rsid w:val="000B2043"/>
    <w:rsid w:val="000B2459"/>
    <w:rsid w:val="000B31BF"/>
    <w:rsid w:val="000B3740"/>
    <w:rsid w:val="000B37D1"/>
    <w:rsid w:val="000B37E3"/>
    <w:rsid w:val="000B3CA0"/>
    <w:rsid w:val="000B3DF2"/>
    <w:rsid w:val="000B3FF7"/>
    <w:rsid w:val="000B4428"/>
    <w:rsid w:val="000B485C"/>
    <w:rsid w:val="000B509A"/>
    <w:rsid w:val="000B518E"/>
    <w:rsid w:val="000B561E"/>
    <w:rsid w:val="000B5698"/>
    <w:rsid w:val="000B593C"/>
    <w:rsid w:val="000B61F0"/>
    <w:rsid w:val="000B63E8"/>
    <w:rsid w:val="000B66FB"/>
    <w:rsid w:val="000B6E4E"/>
    <w:rsid w:val="000B7435"/>
    <w:rsid w:val="000B790C"/>
    <w:rsid w:val="000B7C9D"/>
    <w:rsid w:val="000C027C"/>
    <w:rsid w:val="000C05E2"/>
    <w:rsid w:val="000C08D7"/>
    <w:rsid w:val="000C0D83"/>
    <w:rsid w:val="000C0DB1"/>
    <w:rsid w:val="000C0F52"/>
    <w:rsid w:val="000C0FA6"/>
    <w:rsid w:val="000C1520"/>
    <w:rsid w:val="000C153B"/>
    <w:rsid w:val="000C1613"/>
    <w:rsid w:val="000C1708"/>
    <w:rsid w:val="000C1848"/>
    <w:rsid w:val="000C1900"/>
    <w:rsid w:val="000C22C1"/>
    <w:rsid w:val="000C26B5"/>
    <w:rsid w:val="000C2A3D"/>
    <w:rsid w:val="000C2DC0"/>
    <w:rsid w:val="000C32FE"/>
    <w:rsid w:val="000C33A9"/>
    <w:rsid w:val="000C34EB"/>
    <w:rsid w:val="000C362B"/>
    <w:rsid w:val="000C3921"/>
    <w:rsid w:val="000C3D60"/>
    <w:rsid w:val="000C3F67"/>
    <w:rsid w:val="000C4547"/>
    <w:rsid w:val="000C4584"/>
    <w:rsid w:val="000C49D8"/>
    <w:rsid w:val="000C4F8B"/>
    <w:rsid w:val="000C530F"/>
    <w:rsid w:val="000C5637"/>
    <w:rsid w:val="000C5BE7"/>
    <w:rsid w:val="000C6672"/>
    <w:rsid w:val="000C699A"/>
    <w:rsid w:val="000C6A7A"/>
    <w:rsid w:val="000C7648"/>
    <w:rsid w:val="000C776A"/>
    <w:rsid w:val="000C780C"/>
    <w:rsid w:val="000C7874"/>
    <w:rsid w:val="000C7A28"/>
    <w:rsid w:val="000D00E8"/>
    <w:rsid w:val="000D01FF"/>
    <w:rsid w:val="000D0789"/>
    <w:rsid w:val="000D0EE1"/>
    <w:rsid w:val="000D10F7"/>
    <w:rsid w:val="000D112E"/>
    <w:rsid w:val="000D21C6"/>
    <w:rsid w:val="000D2DBE"/>
    <w:rsid w:val="000D3259"/>
    <w:rsid w:val="000D3A19"/>
    <w:rsid w:val="000D3D91"/>
    <w:rsid w:val="000D43CA"/>
    <w:rsid w:val="000D4592"/>
    <w:rsid w:val="000D5764"/>
    <w:rsid w:val="000D5B52"/>
    <w:rsid w:val="000D61A3"/>
    <w:rsid w:val="000D6330"/>
    <w:rsid w:val="000D65D3"/>
    <w:rsid w:val="000D6919"/>
    <w:rsid w:val="000D6B9F"/>
    <w:rsid w:val="000D6D6B"/>
    <w:rsid w:val="000D7F99"/>
    <w:rsid w:val="000E0781"/>
    <w:rsid w:val="000E0A1C"/>
    <w:rsid w:val="000E0A8A"/>
    <w:rsid w:val="000E0D5A"/>
    <w:rsid w:val="000E16DB"/>
    <w:rsid w:val="000E16F6"/>
    <w:rsid w:val="000E1973"/>
    <w:rsid w:val="000E1986"/>
    <w:rsid w:val="000E1BD3"/>
    <w:rsid w:val="000E1CF5"/>
    <w:rsid w:val="000E1D3D"/>
    <w:rsid w:val="000E1F8A"/>
    <w:rsid w:val="000E21A7"/>
    <w:rsid w:val="000E26D4"/>
    <w:rsid w:val="000E272E"/>
    <w:rsid w:val="000E3446"/>
    <w:rsid w:val="000E34B2"/>
    <w:rsid w:val="000E397C"/>
    <w:rsid w:val="000E3B32"/>
    <w:rsid w:val="000E46FA"/>
    <w:rsid w:val="000E49D6"/>
    <w:rsid w:val="000E513B"/>
    <w:rsid w:val="000E58E4"/>
    <w:rsid w:val="000E5A25"/>
    <w:rsid w:val="000E5A75"/>
    <w:rsid w:val="000E5B34"/>
    <w:rsid w:val="000E62F5"/>
    <w:rsid w:val="000E66D0"/>
    <w:rsid w:val="000E67BA"/>
    <w:rsid w:val="000E707A"/>
    <w:rsid w:val="000E771A"/>
    <w:rsid w:val="000E772D"/>
    <w:rsid w:val="000E7744"/>
    <w:rsid w:val="000E77A4"/>
    <w:rsid w:val="000E78BB"/>
    <w:rsid w:val="000E79B2"/>
    <w:rsid w:val="000E7A79"/>
    <w:rsid w:val="000E7DC0"/>
    <w:rsid w:val="000E7FD7"/>
    <w:rsid w:val="000F0527"/>
    <w:rsid w:val="000F05A5"/>
    <w:rsid w:val="000F0916"/>
    <w:rsid w:val="000F17B0"/>
    <w:rsid w:val="000F228C"/>
    <w:rsid w:val="000F2FD8"/>
    <w:rsid w:val="000F319C"/>
    <w:rsid w:val="000F3619"/>
    <w:rsid w:val="000F397F"/>
    <w:rsid w:val="000F41F5"/>
    <w:rsid w:val="000F45CB"/>
    <w:rsid w:val="000F4732"/>
    <w:rsid w:val="000F4D80"/>
    <w:rsid w:val="000F508A"/>
    <w:rsid w:val="000F5312"/>
    <w:rsid w:val="000F54E4"/>
    <w:rsid w:val="000F5A9A"/>
    <w:rsid w:val="000F5ED0"/>
    <w:rsid w:val="000F654F"/>
    <w:rsid w:val="000F65BF"/>
    <w:rsid w:val="000F69E3"/>
    <w:rsid w:val="000F6D6C"/>
    <w:rsid w:val="000F6ED8"/>
    <w:rsid w:val="000F71EC"/>
    <w:rsid w:val="000F7258"/>
    <w:rsid w:val="000F742A"/>
    <w:rsid w:val="000F7566"/>
    <w:rsid w:val="000F7596"/>
    <w:rsid w:val="000F761F"/>
    <w:rsid w:val="000F7DE8"/>
    <w:rsid w:val="0010019D"/>
    <w:rsid w:val="001002C9"/>
    <w:rsid w:val="0010051B"/>
    <w:rsid w:val="001005F5"/>
    <w:rsid w:val="001006D3"/>
    <w:rsid w:val="00100702"/>
    <w:rsid w:val="0010071E"/>
    <w:rsid w:val="00100E62"/>
    <w:rsid w:val="001013BA"/>
    <w:rsid w:val="00101F24"/>
    <w:rsid w:val="00102515"/>
    <w:rsid w:val="00102574"/>
    <w:rsid w:val="0010264C"/>
    <w:rsid w:val="00102DDC"/>
    <w:rsid w:val="0010362A"/>
    <w:rsid w:val="00103A76"/>
    <w:rsid w:val="00103BD9"/>
    <w:rsid w:val="00103E33"/>
    <w:rsid w:val="00103FAD"/>
    <w:rsid w:val="00104730"/>
    <w:rsid w:val="00104760"/>
    <w:rsid w:val="001048FF"/>
    <w:rsid w:val="00104924"/>
    <w:rsid w:val="00104BEE"/>
    <w:rsid w:val="00104FD0"/>
    <w:rsid w:val="001052A0"/>
    <w:rsid w:val="00105471"/>
    <w:rsid w:val="0010576E"/>
    <w:rsid w:val="00105929"/>
    <w:rsid w:val="00105B3B"/>
    <w:rsid w:val="00106659"/>
    <w:rsid w:val="00107110"/>
    <w:rsid w:val="00107E5A"/>
    <w:rsid w:val="00107EC3"/>
    <w:rsid w:val="001105EB"/>
    <w:rsid w:val="0011066D"/>
    <w:rsid w:val="0011084E"/>
    <w:rsid w:val="00110BC3"/>
    <w:rsid w:val="00110EE2"/>
    <w:rsid w:val="00110FFE"/>
    <w:rsid w:val="001110D2"/>
    <w:rsid w:val="001110E2"/>
    <w:rsid w:val="00111105"/>
    <w:rsid w:val="001111C3"/>
    <w:rsid w:val="0011177F"/>
    <w:rsid w:val="001117DF"/>
    <w:rsid w:val="00111CED"/>
    <w:rsid w:val="00111EE9"/>
    <w:rsid w:val="00112205"/>
    <w:rsid w:val="0011227E"/>
    <w:rsid w:val="00112EBC"/>
    <w:rsid w:val="0011340D"/>
    <w:rsid w:val="001136AB"/>
    <w:rsid w:val="001137F1"/>
    <w:rsid w:val="00113A41"/>
    <w:rsid w:val="001143D8"/>
    <w:rsid w:val="001145E5"/>
    <w:rsid w:val="0011477F"/>
    <w:rsid w:val="001150C3"/>
    <w:rsid w:val="0011510C"/>
    <w:rsid w:val="0011512A"/>
    <w:rsid w:val="001152B2"/>
    <w:rsid w:val="00115AA1"/>
    <w:rsid w:val="00115D10"/>
    <w:rsid w:val="001160A4"/>
    <w:rsid w:val="001163E9"/>
    <w:rsid w:val="0011692B"/>
    <w:rsid w:val="00116D8F"/>
    <w:rsid w:val="00116DF7"/>
    <w:rsid w:val="0011720B"/>
    <w:rsid w:val="0011732A"/>
    <w:rsid w:val="00117AF2"/>
    <w:rsid w:val="00117F8C"/>
    <w:rsid w:val="0012032A"/>
    <w:rsid w:val="001203A5"/>
    <w:rsid w:val="001206BE"/>
    <w:rsid w:val="00120761"/>
    <w:rsid w:val="00120914"/>
    <w:rsid w:val="00120B47"/>
    <w:rsid w:val="00120C49"/>
    <w:rsid w:val="00120F04"/>
    <w:rsid w:val="00120F9B"/>
    <w:rsid w:val="00121C8F"/>
    <w:rsid w:val="00121E32"/>
    <w:rsid w:val="00121E8A"/>
    <w:rsid w:val="00122583"/>
    <w:rsid w:val="00122860"/>
    <w:rsid w:val="00122902"/>
    <w:rsid w:val="0012385F"/>
    <w:rsid w:val="001239DB"/>
    <w:rsid w:val="00123D65"/>
    <w:rsid w:val="00123FD1"/>
    <w:rsid w:val="00124070"/>
    <w:rsid w:val="00124159"/>
    <w:rsid w:val="001241CE"/>
    <w:rsid w:val="00124289"/>
    <w:rsid w:val="00124391"/>
    <w:rsid w:val="00124403"/>
    <w:rsid w:val="00124555"/>
    <w:rsid w:val="001245FA"/>
    <w:rsid w:val="00124721"/>
    <w:rsid w:val="0012499D"/>
    <w:rsid w:val="00124B3B"/>
    <w:rsid w:val="00124C1E"/>
    <w:rsid w:val="00124D31"/>
    <w:rsid w:val="00124F9E"/>
    <w:rsid w:val="001251D8"/>
    <w:rsid w:val="00125627"/>
    <w:rsid w:val="00125A22"/>
    <w:rsid w:val="00125AB0"/>
    <w:rsid w:val="00125C44"/>
    <w:rsid w:val="0012602D"/>
    <w:rsid w:val="0012621E"/>
    <w:rsid w:val="00126690"/>
    <w:rsid w:val="0012689A"/>
    <w:rsid w:val="001272CD"/>
    <w:rsid w:val="0012735B"/>
    <w:rsid w:val="00127372"/>
    <w:rsid w:val="001275F8"/>
    <w:rsid w:val="001277CD"/>
    <w:rsid w:val="00127827"/>
    <w:rsid w:val="00127E4E"/>
    <w:rsid w:val="0013012F"/>
    <w:rsid w:val="0013130A"/>
    <w:rsid w:val="00131557"/>
    <w:rsid w:val="00131C3E"/>
    <w:rsid w:val="00131DFE"/>
    <w:rsid w:val="00132A5A"/>
    <w:rsid w:val="00132B29"/>
    <w:rsid w:val="00132DA0"/>
    <w:rsid w:val="001339C7"/>
    <w:rsid w:val="00133EBC"/>
    <w:rsid w:val="001341FD"/>
    <w:rsid w:val="00134204"/>
    <w:rsid w:val="001347F4"/>
    <w:rsid w:val="00134931"/>
    <w:rsid w:val="00134A45"/>
    <w:rsid w:val="00134A80"/>
    <w:rsid w:val="00134BF5"/>
    <w:rsid w:val="00135308"/>
    <w:rsid w:val="0013531C"/>
    <w:rsid w:val="0013654E"/>
    <w:rsid w:val="00136932"/>
    <w:rsid w:val="00136AD9"/>
    <w:rsid w:val="00136B67"/>
    <w:rsid w:val="001372D9"/>
    <w:rsid w:val="00137D4D"/>
    <w:rsid w:val="0014060E"/>
    <w:rsid w:val="00140D86"/>
    <w:rsid w:val="00140D8F"/>
    <w:rsid w:val="001413B9"/>
    <w:rsid w:val="00142CC3"/>
    <w:rsid w:val="00142ED6"/>
    <w:rsid w:val="0014447F"/>
    <w:rsid w:val="0014470A"/>
    <w:rsid w:val="00144714"/>
    <w:rsid w:val="00144E69"/>
    <w:rsid w:val="00145445"/>
    <w:rsid w:val="00145523"/>
    <w:rsid w:val="00145564"/>
    <w:rsid w:val="0014575F"/>
    <w:rsid w:val="00145999"/>
    <w:rsid w:val="00145AAC"/>
    <w:rsid w:val="00145B1B"/>
    <w:rsid w:val="001461F4"/>
    <w:rsid w:val="0014649D"/>
    <w:rsid w:val="00146587"/>
    <w:rsid w:val="0014663E"/>
    <w:rsid w:val="0014686E"/>
    <w:rsid w:val="001474DE"/>
    <w:rsid w:val="00147658"/>
    <w:rsid w:val="001479A5"/>
    <w:rsid w:val="00147C9D"/>
    <w:rsid w:val="0015091D"/>
    <w:rsid w:val="001509B8"/>
    <w:rsid w:val="00150B71"/>
    <w:rsid w:val="001514A5"/>
    <w:rsid w:val="00151901"/>
    <w:rsid w:val="001522EF"/>
    <w:rsid w:val="001523C4"/>
    <w:rsid w:val="00153044"/>
    <w:rsid w:val="001534EB"/>
    <w:rsid w:val="00153549"/>
    <w:rsid w:val="00153639"/>
    <w:rsid w:val="0015371A"/>
    <w:rsid w:val="0015371F"/>
    <w:rsid w:val="001537D9"/>
    <w:rsid w:val="001538DC"/>
    <w:rsid w:val="001538E2"/>
    <w:rsid w:val="00153A4D"/>
    <w:rsid w:val="00153C37"/>
    <w:rsid w:val="00153F90"/>
    <w:rsid w:val="001545D3"/>
    <w:rsid w:val="001547E5"/>
    <w:rsid w:val="00154834"/>
    <w:rsid w:val="00154AF5"/>
    <w:rsid w:val="00154B5B"/>
    <w:rsid w:val="00154E86"/>
    <w:rsid w:val="00154E8E"/>
    <w:rsid w:val="00154F5B"/>
    <w:rsid w:val="00154F90"/>
    <w:rsid w:val="001551E8"/>
    <w:rsid w:val="001553FC"/>
    <w:rsid w:val="001554F5"/>
    <w:rsid w:val="00155622"/>
    <w:rsid w:val="00155A75"/>
    <w:rsid w:val="00155AE5"/>
    <w:rsid w:val="00155E3C"/>
    <w:rsid w:val="0015609A"/>
    <w:rsid w:val="0015614F"/>
    <w:rsid w:val="001567D2"/>
    <w:rsid w:val="001569D7"/>
    <w:rsid w:val="0015737A"/>
    <w:rsid w:val="0016089F"/>
    <w:rsid w:val="001609E4"/>
    <w:rsid w:val="001609F6"/>
    <w:rsid w:val="00160B1C"/>
    <w:rsid w:val="00161312"/>
    <w:rsid w:val="001615A6"/>
    <w:rsid w:val="00161739"/>
    <w:rsid w:val="0016178C"/>
    <w:rsid w:val="001619A8"/>
    <w:rsid w:val="00161C49"/>
    <w:rsid w:val="00161DBC"/>
    <w:rsid w:val="001621C5"/>
    <w:rsid w:val="001622D4"/>
    <w:rsid w:val="00162728"/>
    <w:rsid w:val="00162A68"/>
    <w:rsid w:val="00162BEC"/>
    <w:rsid w:val="00162DC1"/>
    <w:rsid w:val="00162F29"/>
    <w:rsid w:val="00163479"/>
    <w:rsid w:val="00163E41"/>
    <w:rsid w:val="00163E6A"/>
    <w:rsid w:val="00164006"/>
    <w:rsid w:val="0016443A"/>
    <w:rsid w:val="0016467E"/>
    <w:rsid w:val="001657FD"/>
    <w:rsid w:val="001662A0"/>
    <w:rsid w:val="0016655E"/>
    <w:rsid w:val="00167CCD"/>
    <w:rsid w:val="00167E45"/>
    <w:rsid w:val="00170186"/>
    <w:rsid w:val="00170193"/>
    <w:rsid w:val="001701EE"/>
    <w:rsid w:val="00170AC3"/>
    <w:rsid w:val="00170BF8"/>
    <w:rsid w:val="001711AB"/>
    <w:rsid w:val="0017130F"/>
    <w:rsid w:val="00171325"/>
    <w:rsid w:val="00171842"/>
    <w:rsid w:val="00171CA0"/>
    <w:rsid w:val="00171F26"/>
    <w:rsid w:val="0017219D"/>
    <w:rsid w:val="00172A30"/>
    <w:rsid w:val="00172A77"/>
    <w:rsid w:val="00172A92"/>
    <w:rsid w:val="00172BE1"/>
    <w:rsid w:val="001731CE"/>
    <w:rsid w:val="001734DC"/>
    <w:rsid w:val="00173643"/>
    <w:rsid w:val="001736FB"/>
    <w:rsid w:val="001738F3"/>
    <w:rsid w:val="00173B87"/>
    <w:rsid w:val="00173D15"/>
    <w:rsid w:val="00175210"/>
    <w:rsid w:val="001767BD"/>
    <w:rsid w:val="00176B69"/>
    <w:rsid w:val="00176B6A"/>
    <w:rsid w:val="00176C03"/>
    <w:rsid w:val="00176D73"/>
    <w:rsid w:val="00176EF5"/>
    <w:rsid w:val="001773BB"/>
    <w:rsid w:val="001775E7"/>
    <w:rsid w:val="0017775A"/>
    <w:rsid w:val="001803D5"/>
    <w:rsid w:val="001807CD"/>
    <w:rsid w:val="001817B7"/>
    <w:rsid w:val="00181AA0"/>
    <w:rsid w:val="00181F38"/>
    <w:rsid w:val="00181F97"/>
    <w:rsid w:val="001823AA"/>
    <w:rsid w:val="001828C7"/>
    <w:rsid w:val="00182A62"/>
    <w:rsid w:val="001831E4"/>
    <w:rsid w:val="00183399"/>
    <w:rsid w:val="001834AD"/>
    <w:rsid w:val="001835D5"/>
    <w:rsid w:val="001838C1"/>
    <w:rsid w:val="00184054"/>
    <w:rsid w:val="0018441A"/>
    <w:rsid w:val="0018463F"/>
    <w:rsid w:val="00184F3D"/>
    <w:rsid w:val="00185489"/>
    <w:rsid w:val="00185699"/>
    <w:rsid w:val="001857B1"/>
    <w:rsid w:val="00185843"/>
    <w:rsid w:val="00185DA1"/>
    <w:rsid w:val="00185E92"/>
    <w:rsid w:val="0018601D"/>
    <w:rsid w:val="001867B5"/>
    <w:rsid w:val="00186D91"/>
    <w:rsid w:val="00186DE6"/>
    <w:rsid w:val="001870FB"/>
    <w:rsid w:val="00187307"/>
    <w:rsid w:val="0018748E"/>
    <w:rsid w:val="0018772B"/>
    <w:rsid w:val="0018774B"/>
    <w:rsid w:val="00187B8B"/>
    <w:rsid w:val="00187D39"/>
    <w:rsid w:val="00187ED4"/>
    <w:rsid w:val="001901D9"/>
    <w:rsid w:val="00190E1C"/>
    <w:rsid w:val="00191CB5"/>
    <w:rsid w:val="00191E24"/>
    <w:rsid w:val="001920F4"/>
    <w:rsid w:val="00192785"/>
    <w:rsid w:val="00193599"/>
    <w:rsid w:val="00193756"/>
    <w:rsid w:val="0019390D"/>
    <w:rsid w:val="00193B09"/>
    <w:rsid w:val="00193BE6"/>
    <w:rsid w:val="001940B0"/>
    <w:rsid w:val="001943C3"/>
    <w:rsid w:val="001945B6"/>
    <w:rsid w:val="00194698"/>
    <w:rsid w:val="00194C61"/>
    <w:rsid w:val="00194FC2"/>
    <w:rsid w:val="00195117"/>
    <w:rsid w:val="001953BB"/>
    <w:rsid w:val="0019559D"/>
    <w:rsid w:val="00195FB6"/>
    <w:rsid w:val="00196598"/>
    <w:rsid w:val="00196738"/>
    <w:rsid w:val="00196751"/>
    <w:rsid w:val="00196D1D"/>
    <w:rsid w:val="00196EDA"/>
    <w:rsid w:val="001975FB"/>
    <w:rsid w:val="00197731"/>
    <w:rsid w:val="00197B1A"/>
    <w:rsid w:val="00197E33"/>
    <w:rsid w:val="001A0309"/>
    <w:rsid w:val="001A0506"/>
    <w:rsid w:val="001A0C33"/>
    <w:rsid w:val="001A1049"/>
    <w:rsid w:val="001A10AF"/>
    <w:rsid w:val="001A172D"/>
    <w:rsid w:val="001A239B"/>
    <w:rsid w:val="001A247C"/>
    <w:rsid w:val="001A2516"/>
    <w:rsid w:val="001A31C5"/>
    <w:rsid w:val="001A3283"/>
    <w:rsid w:val="001A347E"/>
    <w:rsid w:val="001A3679"/>
    <w:rsid w:val="001A3B37"/>
    <w:rsid w:val="001A4218"/>
    <w:rsid w:val="001A45ED"/>
    <w:rsid w:val="001A4BED"/>
    <w:rsid w:val="001A545E"/>
    <w:rsid w:val="001A5511"/>
    <w:rsid w:val="001A59DE"/>
    <w:rsid w:val="001A5ED5"/>
    <w:rsid w:val="001A67A2"/>
    <w:rsid w:val="001A6A62"/>
    <w:rsid w:val="001A73A3"/>
    <w:rsid w:val="001A7637"/>
    <w:rsid w:val="001A7902"/>
    <w:rsid w:val="001A7FCB"/>
    <w:rsid w:val="001B02B9"/>
    <w:rsid w:val="001B07D9"/>
    <w:rsid w:val="001B093C"/>
    <w:rsid w:val="001B0AF5"/>
    <w:rsid w:val="001B0D9E"/>
    <w:rsid w:val="001B1306"/>
    <w:rsid w:val="001B14B1"/>
    <w:rsid w:val="001B1D10"/>
    <w:rsid w:val="001B1DE4"/>
    <w:rsid w:val="001B2495"/>
    <w:rsid w:val="001B24CA"/>
    <w:rsid w:val="001B2E40"/>
    <w:rsid w:val="001B30ED"/>
    <w:rsid w:val="001B3220"/>
    <w:rsid w:val="001B35F7"/>
    <w:rsid w:val="001B3E39"/>
    <w:rsid w:val="001B3ED4"/>
    <w:rsid w:val="001B408A"/>
    <w:rsid w:val="001B46C1"/>
    <w:rsid w:val="001B4DF0"/>
    <w:rsid w:val="001B52B8"/>
    <w:rsid w:val="001B5506"/>
    <w:rsid w:val="001B5903"/>
    <w:rsid w:val="001B5B77"/>
    <w:rsid w:val="001B62D5"/>
    <w:rsid w:val="001B6650"/>
    <w:rsid w:val="001B6AAD"/>
    <w:rsid w:val="001B6B7C"/>
    <w:rsid w:val="001B7413"/>
    <w:rsid w:val="001B752B"/>
    <w:rsid w:val="001B7D2E"/>
    <w:rsid w:val="001C0226"/>
    <w:rsid w:val="001C07C0"/>
    <w:rsid w:val="001C0D66"/>
    <w:rsid w:val="001C1071"/>
    <w:rsid w:val="001C1246"/>
    <w:rsid w:val="001C124A"/>
    <w:rsid w:val="001C1304"/>
    <w:rsid w:val="001C153E"/>
    <w:rsid w:val="001C15E0"/>
    <w:rsid w:val="001C18EC"/>
    <w:rsid w:val="001C19FD"/>
    <w:rsid w:val="001C210B"/>
    <w:rsid w:val="001C2332"/>
    <w:rsid w:val="001C235A"/>
    <w:rsid w:val="001C23C6"/>
    <w:rsid w:val="001C28CE"/>
    <w:rsid w:val="001C2A93"/>
    <w:rsid w:val="001C2BBA"/>
    <w:rsid w:val="001C2C59"/>
    <w:rsid w:val="001C3315"/>
    <w:rsid w:val="001C37CD"/>
    <w:rsid w:val="001C3EA7"/>
    <w:rsid w:val="001C4035"/>
    <w:rsid w:val="001C41C2"/>
    <w:rsid w:val="001C469B"/>
    <w:rsid w:val="001C48CB"/>
    <w:rsid w:val="001C4B5B"/>
    <w:rsid w:val="001C4D38"/>
    <w:rsid w:val="001C4DE6"/>
    <w:rsid w:val="001C4F43"/>
    <w:rsid w:val="001C5154"/>
    <w:rsid w:val="001C5238"/>
    <w:rsid w:val="001C581B"/>
    <w:rsid w:val="001C5B8A"/>
    <w:rsid w:val="001C5D3C"/>
    <w:rsid w:val="001C5E79"/>
    <w:rsid w:val="001C7216"/>
    <w:rsid w:val="001C7E30"/>
    <w:rsid w:val="001D0775"/>
    <w:rsid w:val="001D0790"/>
    <w:rsid w:val="001D08D5"/>
    <w:rsid w:val="001D107B"/>
    <w:rsid w:val="001D1677"/>
    <w:rsid w:val="001D182D"/>
    <w:rsid w:val="001D187A"/>
    <w:rsid w:val="001D19B0"/>
    <w:rsid w:val="001D1B01"/>
    <w:rsid w:val="001D1DF3"/>
    <w:rsid w:val="001D1E4C"/>
    <w:rsid w:val="001D278B"/>
    <w:rsid w:val="001D27FC"/>
    <w:rsid w:val="001D2879"/>
    <w:rsid w:val="001D2BA9"/>
    <w:rsid w:val="001D314F"/>
    <w:rsid w:val="001D3315"/>
    <w:rsid w:val="001D3A6F"/>
    <w:rsid w:val="001D3C6B"/>
    <w:rsid w:val="001D3ED3"/>
    <w:rsid w:val="001D4034"/>
    <w:rsid w:val="001D42BC"/>
    <w:rsid w:val="001D43CD"/>
    <w:rsid w:val="001D459F"/>
    <w:rsid w:val="001D45EC"/>
    <w:rsid w:val="001D4618"/>
    <w:rsid w:val="001D4742"/>
    <w:rsid w:val="001D47D8"/>
    <w:rsid w:val="001D4ACF"/>
    <w:rsid w:val="001D4F32"/>
    <w:rsid w:val="001D4F3E"/>
    <w:rsid w:val="001D52B3"/>
    <w:rsid w:val="001D5364"/>
    <w:rsid w:val="001D548D"/>
    <w:rsid w:val="001D5C12"/>
    <w:rsid w:val="001D5DF8"/>
    <w:rsid w:val="001D5EAD"/>
    <w:rsid w:val="001D644C"/>
    <w:rsid w:val="001D6676"/>
    <w:rsid w:val="001D6F17"/>
    <w:rsid w:val="001D708B"/>
    <w:rsid w:val="001D72E6"/>
    <w:rsid w:val="001D7463"/>
    <w:rsid w:val="001E06ED"/>
    <w:rsid w:val="001E0E6E"/>
    <w:rsid w:val="001E1272"/>
    <w:rsid w:val="001E1274"/>
    <w:rsid w:val="001E12F9"/>
    <w:rsid w:val="001E1DD5"/>
    <w:rsid w:val="001E1E59"/>
    <w:rsid w:val="001E1EEA"/>
    <w:rsid w:val="001E2162"/>
    <w:rsid w:val="001E2332"/>
    <w:rsid w:val="001E2651"/>
    <w:rsid w:val="001E2CA5"/>
    <w:rsid w:val="001E3552"/>
    <w:rsid w:val="001E390F"/>
    <w:rsid w:val="001E3ACF"/>
    <w:rsid w:val="001E401E"/>
    <w:rsid w:val="001E4A03"/>
    <w:rsid w:val="001E4E8D"/>
    <w:rsid w:val="001E550F"/>
    <w:rsid w:val="001E57D1"/>
    <w:rsid w:val="001E67F2"/>
    <w:rsid w:val="001E6959"/>
    <w:rsid w:val="001E6C69"/>
    <w:rsid w:val="001E6CBB"/>
    <w:rsid w:val="001E7145"/>
    <w:rsid w:val="001E766B"/>
    <w:rsid w:val="001E79D0"/>
    <w:rsid w:val="001E7A9B"/>
    <w:rsid w:val="001F029F"/>
    <w:rsid w:val="001F0771"/>
    <w:rsid w:val="001F11D2"/>
    <w:rsid w:val="001F121B"/>
    <w:rsid w:val="001F1347"/>
    <w:rsid w:val="001F1D5B"/>
    <w:rsid w:val="001F1E9F"/>
    <w:rsid w:val="001F22D8"/>
    <w:rsid w:val="001F2EA1"/>
    <w:rsid w:val="001F3249"/>
    <w:rsid w:val="001F339F"/>
    <w:rsid w:val="001F3960"/>
    <w:rsid w:val="001F3ED9"/>
    <w:rsid w:val="001F4317"/>
    <w:rsid w:val="001F511D"/>
    <w:rsid w:val="001F554C"/>
    <w:rsid w:val="001F5772"/>
    <w:rsid w:val="001F5A88"/>
    <w:rsid w:val="001F617B"/>
    <w:rsid w:val="001F6541"/>
    <w:rsid w:val="001F66B3"/>
    <w:rsid w:val="001F6AC5"/>
    <w:rsid w:val="001F6BC7"/>
    <w:rsid w:val="001F6C5C"/>
    <w:rsid w:val="001F7B97"/>
    <w:rsid w:val="001F7DA4"/>
    <w:rsid w:val="001F7E9B"/>
    <w:rsid w:val="0020046A"/>
    <w:rsid w:val="00200BB6"/>
    <w:rsid w:val="00200EB2"/>
    <w:rsid w:val="00200ECA"/>
    <w:rsid w:val="00201352"/>
    <w:rsid w:val="0020137B"/>
    <w:rsid w:val="002015E3"/>
    <w:rsid w:val="002017B7"/>
    <w:rsid w:val="00201951"/>
    <w:rsid w:val="00202174"/>
    <w:rsid w:val="00202846"/>
    <w:rsid w:val="00202B1F"/>
    <w:rsid w:val="00203262"/>
    <w:rsid w:val="0020369C"/>
    <w:rsid w:val="002039F5"/>
    <w:rsid w:val="00203D68"/>
    <w:rsid w:val="00204041"/>
    <w:rsid w:val="00204079"/>
    <w:rsid w:val="002043FB"/>
    <w:rsid w:val="00204B6A"/>
    <w:rsid w:val="00205587"/>
    <w:rsid w:val="00205698"/>
    <w:rsid w:val="002059E4"/>
    <w:rsid w:val="00205D36"/>
    <w:rsid w:val="00206430"/>
    <w:rsid w:val="002064F2"/>
    <w:rsid w:val="00206528"/>
    <w:rsid w:val="00206562"/>
    <w:rsid w:val="00206648"/>
    <w:rsid w:val="002068C4"/>
    <w:rsid w:val="00206EA8"/>
    <w:rsid w:val="002070EE"/>
    <w:rsid w:val="002073FC"/>
    <w:rsid w:val="00207562"/>
    <w:rsid w:val="00207B0D"/>
    <w:rsid w:val="00207D02"/>
    <w:rsid w:val="00207E3E"/>
    <w:rsid w:val="00207FAF"/>
    <w:rsid w:val="002101A9"/>
    <w:rsid w:val="00210796"/>
    <w:rsid w:val="002107B5"/>
    <w:rsid w:val="00210BBF"/>
    <w:rsid w:val="0021125E"/>
    <w:rsid w:val="00211736"/>
    <w:rsid w:val="00211D1E"/>
    <w:rsid w:val="0021203D"/>
    <w:rsid w:val="00212055"/>
    <w:rsid w:val="0021218D"/>
    <w:rsid w:val="002122E6"/>
    <w:rsid w:val="00212A4E"/>
    <w:rsid w:val="00212DD7"/>
    <w:rsid w:val="0021313F"/>
    <w:rsid w:val="0021372C"/>
    <w:rsid w:val="00213CE1"/>
    <w:rsid w:val="00213DDA"/>
    <w:rsid w:val="00213FCB"/>
    <w:rsid w:val="00214340"/>
    <w:rsid w:val="00214EE3"/>
    <w:rsid w:val="002151DB"/>
    <w:rsid w:val="00215809"/>
    <w:rsid w:val="002158A6"/>
    <w:rsid w:val="002161EA"/>
    <w:rsid w:val="00216231"/>
    <w:rsid w:val="00216552"/>
    <w:rsid w:val="00216847"/>
    <w:rsid w:val="002169D7"/>
    <w:rsid w:val="00216C66"/>
    <w:rsid w:val="00216C89"/>
    <w:rsid w:val="00216EB6"/>
    <w:rsid w:val="00217533"/>
    <w:rsid w:val="002175CE"/>
    <w:rsid w:val="00217A4F"/>
    <w:rsid w:val="00217A7F"/>
    <w:rsid w:val="00217F96"/>
    <w:rsid w:val="0022013A"/>
    <w:rsid w:val="00220497"/>
    <w:rsid w:val="002207D3"/>
    <w:rsid w:val="002207F0"/>
    <w:rsid w:val="002208FF"/>
    <w:rsid w:val="00220D4D"/>
    <w:rsid w:val="002214CC"/>
    <w:rsid w:val="00221561"/>
    <w:rsid w:val="002219A4"/>
    <w:rsid w:val="002219A7"/>
    <w:rsid w:val="0022232E"/>
    <w:rsid w:val="00222456"/>
    <w:rsid w:val="002226E8"/>
    <w:rsid w:val="00222919"/>
    <w:rsid w:val="00222C80"/>
    <w:rsid w:val="00222CF8"/>
    <w:rsid w:val="00222D27"/>
    <w:rsid w:val="002232CF"/>
    <w:rsid w:val="0022382C"/>
    <w:rsid w:val="0022385E"/>
    <w:rsid w:val="00223C5D"/>
    <w:rsid w:val="00223E8F"/>
    <w:rsid w:val="00224016"/>
    <w:rsid w:val="00224130"/>
    <w:rsid w:val="00224357"/>
    <w:rsid w:val="002243AC"/>
    <w:rsid w:val="002243F7"/>
    <w:rsid w:val="002245AA"/>
    <w:rsid w:val="0022492E"/>
    <w:rsid w:val="00224960"/>
    <w:rsid w:val="00224B73"/>
    <w:rsid w:val="00225239"/>
    <w:rsid w:val="00225569"/>
    <w:rsid w:val="00225572"/>
    <w:rsid w:val="00225722"/>
    <w:rsid w:val="00225E88"/>
    <w:rsid w:val="00226237"/>
    <w:rsid w:val="00226C48"/>
    <w:rsid w:val="002271C9"/>
    <w:rsid w:val="00227242"/>
    <w:rsid w:val="002272F2"/>
    <w:rsid w:val="00227487"/>
    <w:rsid w:val="00227E04"/>
    <w:rsid w:val="0023062F"/>
    <w:rsid w:val="002306C6"/>
    <w:rsid w:val="0023073E"/>
    <w:rsid w:val="0023081D"/>
    <w:rsid w:val="00230DC2"/>
    <w:rsid w:val="002310B1"/>
    <w:rsid w:val="0023142A"/>
    <w:rsid w:val="002320AD"/>
    <w:rsid w:val="0023219B"/>
    <w:rsid w:val="002321BD"/>
    <w:rsid w:val="002321E9"/>
    <w:rsid w:val="00232387"/>
    <w:rsid w:val="00232AFF"/>
    <w:rsid w:val="00232D52"/>
    <w:rsid w:val="00232EE7"/>
    <w:rsid w:val="00232F55"/>
    <w:rsid w:val="002337B9"/>
    <w:rsid w:val="002337CC"/>
    <w:rsid w:val="00233C73"/>
    <w:rsid w:val="00233E8E"/>
    <w:rsid w:val="0023419B"/>
    <w:rsid w:val="0023446D"/>
    <w:rsid w:val="002346D1"/>
    <w:rsid w:val="00234760"/>
    <w:rsid w:val="0023501C"/>
    <w:rsid w:val="00235414"/>
    <w:rsid w:val="00235489"/>
    <w:rsid w:val="002355F1"/>
    <w:rsid w:val="002357D0"/>
    <w:rsid w:val="00235835"/>
    <w:rsid w:val="0023588E"/>
    <w:rsid w:val="002358E6"/>
    <w:rsid w:val="00235945"/>
    <w:rsid w:val="00235D66"/>
    <w:rsid w:val="00235FA3"/>
    <w:rsid w:val="00236EF2"/>
    <w:rsid w:val="002375C0"/>
    <w:rsid w:val="00237B09"/>
    <w:rsid w:val="00237DB2"/>
    <w:rsid w:val="00237ED1"/>
    <w:rsid w:val="00240109"/>
    <w:rsid w:val="002401E7"/>
    <w:rsid w:val="002403C9"/>
    <w:rsid w:val="00240472"/>
    <w:rsid w:val="00240991"/>
    <w:rsid w:val="00240A0F"/>
    <w:rsid w:val="00240A96"/>
    <w:rsid w:val="00240BC6"/>
    <w:rsid w:val="00241074"/>
    <w:rsid w:val="0024176A"/>
    <w:rsid w:val="00241827"/>
    <w:rsid w:val="00241A5C"/>
    <w:rsid w:val="00242318"/>
    <w:rsid w:val="002425D7"/>
    <w:rsid w:val="002426FF"/>
    <w:rsid w:val="002429C3"/>
    <w:rsid w:val="00242C47"/>
    <w:rsid w:val="00242E42"/>
    <w:rsid w:val="00242EEA"/>
    <w:rsid w:val="0024304A"/>
    <w:rsid w:val="0024325D"/>
    <w:rsid w:val="00243318"/>
    <w:rsid w:val="00243440"/>
    <w:rsid w:val="00243676"/>
    <w:rsid w:val="002437F0"/>
    <w:rsid w:val="00243B1A"/>
    <w:rsid w:val="00243DDB"/>
    <w:rsid w:val="00243DE1"/>
    <w:rsid w:val="00243E5E"/>
    <w:rsid w:val="002443BC"/>
    <w:rsid w:val="00244426"/>
    <w:rsid w:val="00244453"/>
    <w:rsid w:val="00244720"/>
    <w:rsid w:val="00244FF2"/>
    <w:rsid w:val="0024540D"/>
    <w:rsid w:val="002455A4"/>
    <w:rsid w:val="00245B40"/>
    <w:rsid w:val="00245CFC"/>
    <w:rsid w:val="00245EA3"/>
    <w:rsid w:val="0024624E"/>
    <w:rsid w:val="00246441"/>
    <w:rsid w:val="00246590"/>
    <w:rsid w:val="00246C9D"/>
    <w:rsid w:val="00247372"/>
    <w:rsid w:val="002476A8"/>
    <w:rsid w:val="00247721"/>
    <w:rsid w:val="002477BE"/>
    <w:rsid w:val="0025033D"/>
    <w:rsid w:val="0025051D"/>
    <w:rsid w:val="0025068C"/>
    <w:rsid w:val="002507F9"/>
    <w:rsid w:val="002510A8"/>
    <w:rsid w:val="00251225"/>
    <w:rsid w:val="00251816"/>
    <w:rsid w:val="0025197A"/>
    <w:rsid w:val="00251A02"/>
    <w:rsid w:val="00251F69"/>
    <w:rsid w:val="00252B6B"/>
    <w:rsid w:val="00252C65"/>
    <w:rsid w:val="00253520"/>
    <w:rsid w:val="00253549"/>
    <w:rsid w:val="00253C7D"/>
    <w:rsid w:val="00253CA9"/>
    <w:rsid w:val="002541C4"/>
    <w:rsid w:val="002544E9"/>
    <w:rsid w:val="00254E06"/>
    <w:rsid w:val="00254E53"/>
    <w:rsid w:val="00254E93"/>
    <w:rsid w:val="00254EFD"/>
    <w:rsid w:val="002554A1"/>
    <w:rsid w:val="002559BD"/>
    <w:rsid w:val="00255BEA"/>
    <w:rsid w:val="00255D61"/>
    <w:rsid w:val="00256A52"/>
    <w:rsid w:val="00256E5D"/>
    <w:rsid w:val="00257BA0"/>
    <w:rsid w:val="00257D0C"/>
    <w:rsid w:val="00257DA9"/>
    <w:rsid w:val="002603F2"/>
    <w:rsid w:val="00260425"/>
    <w:rsid w:val="002607A1"/>
    <w:rsid w:val="00260B6B"/>
    <w:rsid w:val="002614EF"/>
    <w:rsid w:val="002615D1"/>
    <w:rsid w:val="00261BB5"/>
    <w:rsid w:val="00262E1E"/>
    <w:rsid w:val="00262ECB"/>
    <w:rsid w:val="00262FFC"/>
    <w:rsid w:val="002631EA"/>
    <w:rsid w:val="00263574"/>
    <w:rsid w:val="002636F2"/>
    <w:rsid w:val="00263A62"/>
    <w:rsid w:val="00263AC9"/>
    <w:rsid w:val="00263FB3"/>
    <w:rsid w:val="0026425B"/>
    <w:rsid w:val="0026451F"/>
    <w:rsid w:val="00264856"/>
    <w:rsid w:val="00264DC7"/>
    <w:rsid w:val="00264DF8"/>
    <w:rsid w:val="002656B6"/>
    <w:rsid w:val="00266533"/>
    <w:rsid w:val="00266F01"/>
    <w:rsid w:val="00267553"/>
    <w:rsid w:val="00267A57"/>
    <w:rsid w:val="002700E4"/>
    <w:rsid w:val="00271019"/>
    <w:rsid w:val="002716B9"/>
    <w:rsid w:val="002716BC"/>
    <w:rsid w:val="00271C83"/>
    <w:rsid w:val="00271CC0"/>
    <w:rsid w:val="00272550"/>
    <w:rsid w:val="0027266B"/>
    <w:rsid w:val="00272860"/>
    <w:rsid w:val="002729DF"/>
    <w:rsid w:val="00272CF8"/>
    <w:rsid w:val="00272DC8"/>
    <w:rsid w:val="00272EEF"/>
    <w:rsid w:val="00272FAF"/>
    <w:rsid w:val="002736AE"/>
    <w:rsid w:val="00273B40"/>
    <w:rsid w:val="00273FB5"/>
    <w:rsid w:val="002741CF"/>
    <w:rsid w:val="002741DB"/>
    <w:rsid w:val="00275419"/>
    <w:rsid w:val="00275463"/>
    <w:rsid w:val="00275C78"/>
    <w:rsid w:val="00275E41"/>
    <w:rsid w:val="0027630E"/>
    <w:rsid w:val="002765CC"/>
    <w:rsid w:val="002769AC"/>
    <w:rsid w:val="00277083"/>
    <w:rsid w:val="002770B8"/>
    <w:rsid w:val="00277466"/>
    <w:rsid w:val="0027791C"/>
    <w:rsid w:val="00277C2C"/>
    <w:rsid w:val="002805FF"/>
    <w:rsid w:val="0028169B"/>
    <w:rsid w:val="002816B4"/>
    <w:rsid w:val="00281AF4"/>
    <w:rsid w:val="00281D8F"/>
    <w:rsid w:val="002822AC"/>
    <w:rsid w:val="00282466"/>
    <w:rsid w:val="002825B9"/>
    <w:rsid w:val="00282665"/>
    <w:rsid w:val="00282E43"/>
    <w:rsid w:val="00283089"/>
    <w:rsid w:val="00283658"/>
    <w:rsid w:val="002839E0"/>
    <w:rsid w:val="0028400A"/>
    <w:rsid w:val="00284079"/>
    <w:rsid w:val="00284119"/>
    <w:rsid w:val="0028436C"/>
    <w:rsid w:val="00284734"/>
    <w:rsid w:val="00284B7C"/>
    <w:rsid w:val="00284CB7"/>
    <w:rsid w:val="0028505E"/>
    <w:rsid w:val="002854A4"/>
    <w:rsid w:val="00285556"/>
    <w:rsid w:val="0028556F"/>
    <w:rsid w:val="002855F3"/>
    <w:rsid w:val="00285687"/>
    <w:rsid w:val="00285964"/>
    <w:rsid w:val="00285981"/>
    <w:rsid w:val="00285DC1"/>
    <w:rsid w:val="00286061"/>
    <w:rsid w:val="002866C1"/>
    <w:rsid w:val="002866D6"/>
    <w:rsid w:val="0028671E"/>
    <w:rsid w:val="00286C2C"/>
    <w:rsid w:val="00286D3C"/>
    <w:rsid w:val="00286FEA"/>
    <w:rsid w:val="0028751F"/>
    <w:rsid w:val="0028753D"/>
    <w:rsid w:val="0028788D"/>
    <w:rsid w:val="0028792C"/>
    <w:rsid w:val="00287A32"/>
    <w:rsid w:val="00287CB7"/>
    <w:rsid w:val="00290078"/>
    <w:rsid w:val="00290423"/>
    <w:rsid w:val="002904B8"/>
    <w:rsid w:val="00290578"/>
    <w:rsid w:val="00290906"/>
    <w:rsid w:val="00290EE4"/>
    <w:rsid w:val="00291640"/>
    <w:rsid w:val="00291B5A"/>
    <w:rsid w:val="00291B63"/>
    <w:rsid w:val="00291D68"/>
    <w:rsid w:val="00291E88"/>
    <w:rsid w:val="00291EF2"/>
    <w:rsid w:val="00291FC1"/>
    <w:rsid w:val="00292315"/>
    <w:rsid w:val="002923AF"/>
    <w:rsid w:val="002926F6"/>
    <w:rsid w:val="00292744"/>
    <w:rsid w:val="00292923"/>
    <w:rsid w:val="00292CDF"/>
    <w:rsid w:val="0029434E"/>
    <w:rsid w:val="00294638"/>
    <w:rsid w:val="0029468E"/>
    <w:rsid w:val="00294811"/>
    <w:rsid w:val="00294B4A"/>
    <w:rsid w:val="0029504B"/>
    <w:rsid w:val="00295903"/>
    <w:rsid w:val="00295F97"/>
    <w:rsid w:val="00296148"/>
    <w:rsid w:val="002965D5"/>
    <w:rsid w:val="0029662F"/>
    <w:rsid w:val="002969BB"/>
    <w:rsid w:val="00296C42"/>
    <w:rsid w:val="00296D69"/>
    <w:rsid w:val="00296D6F"/>
    <w:rsid w:val="00296EE3"/>
    <w:rsid w:val="002975B9"/>
    <w:rsid w:val="002A05CD"/>
    <w:rsid w:val="002A112F"/>
    <w:rsid w:val="002A1354"/>
    <w:rsid w:val="002A153B"/>
    <w:rsid w:val="002A16CA"/>
    <w:rsid w:val="002A225C"/>
    <w:rsid w:val="002A2A58"/>
    <w:rsid w:val="002A2F95"/>
    <w:rsid w:val="002A308F"/>
    <w:rsid w:val="002A3274"/>
    <w:rsid w:val="002A3447"/>
    <w:rsid w:val="002A378F"/>
    <w:rsid w:val="002A37A3"/>
    <w:rsid w:val="002A3ABA"/>
    <w:rsid w:val="002A5010"/>
    <w:rsid w:val="002A5DD5"/>
    <w:rsid w:val="002A5F6B"/>
    <w:rsid w:val="002A62A6"/>
    <w:rsid w:val="002A6B2D"/>
    <w:rsid w:val="002A6BA2"/>
    <w:rsid w:val="002A6F0A"/>
    <w:rsid w:val="002A70CB"/>
    <w:rsid w:val="002A7113"/>
    <w:rsid w:val="002A7444"/>
    <w:rsid w:val="002A7734"/>
    <w:rsid w:val="002A7994"/>
    <w:rsid w:val="002A7A17"/>
    <w:rsid w:val="002A7AB4"/>
    <w:rsid w:val="002A7D4A"/>
    <w:rsid w:val="002A7F75"/>
    <w:rsid w:val="002B0227"/>
    <w:rsid w:val="002B04CC"/>
    <w:rsid w:val="002B0553"/>
    <w:rsid w:val="002B0A25"/>
    <w:rsid w:val="002B0D15"/>
    <w:rsid w:val="002B1053"/>
    <w:rsid w:val="002B12D6"/>
    <w:rsid w:val="002B1421"/>
    <w:rsid w:val="002B1507"/>
    <w:rsid w:val="002B16B3"/>
    <w:rsid w:val="002B1DA3"/>
    <w:rsid w:val="002B1E2B"/>
    <w:rsid w:val="002B2422"/>
    <w:rsid w:val="002B255F"/>
    <w:rsid w:val="002B2833"/>
    <w:rsid w:val="002B2AE2"/>
    <w:rsid w:val="002B2B24"/>
    <w:rsid w:val="002B30D3"/>
    <w:rsid w:val="002B3377"/>
    <w:rsid w:val="002B3F66"/>
    <w:rsid w:val="002B404A"/>
    <w:rsid w:val="002B418B"/>
    <w:rsid w:val="002B4392"/>
    <w:rsid w:val="002B57E0"/>
    <w:rsid w:val="002B582C"/>
    <w:rsid w:val="002B5883"/>
    <w:rsid w:val="002B5F57"/>
    <w:rsid w:val="002B5F59"/>
    <w:rsid w:val="002B60C3"/>
    <w:rsid w:val="002B60EE"/>
    <w:rsid w:val="002B6672"/>
    <w:rsid w:val="002B66DD"/>
    <w:rsid w:val="002B6895"/>
    <w:rsid w:val="002B69C0"/>
    <w:rsid w:val="002B6CBF"/>
    <w:rsid w:val="002B6DE8"/>
    <w:rsid w:val="002B761C"/>
    <w:rsid w:val="002B7790"/>
    <w:rsid w:val="002B784C"/>
    <w:rsid w:val="002B7B07"/>
    <w:rsid w:val="002B7C72"/>
    <w:rsid w:val="002B7F13"/>
    <w:rsid w:val="002C02B9"/>
    <w:rsid w:val="002C0370"/>
    <w:rsid w:val="002C092F"/>
    <w:rsid w:val="002C098F"/>
    <w:rsid w:val="002C0C81"/>
    <w:rsid w:val="002C0C90"/>
    <w:rsid w:val="002C1000"/>
    <w:rsid w:val="002C1373"/>
    <w:rsid w:val="002C1A9E"/>
    <w:rsid w:val="002C1B71"/>
    <w:rsid w:val="002C1C3C"/>
    <w:rsid w:val="002C1F14"/>
    <w:rsid w:val="002C2AA3"/>
    <w:rsid w:val="002C2B26"/>
    <w:rsid w:val="002C2C55"/>
    <w:rsid w:val="002C3011"/>
    <w:rsid w:val="002C3151"/>
    <w:rsid w:val="002C316C"/>
    <w:rsid w:val="002C37CD"/>
    <w:rsid w:val="002C382E"/>
    <w:rsid w:val="002C38EE"/>
    <w:rsid w:val="002C3CD2"/>
    <w:rsid w:val="002C408D"/>
    <w:rsid w:val="002C44DA"/>
    <w:rsid w:val="002C54EF"/>
    <w:rsid w:val="002C5677"/>
    <w:rsid w:val="002C5964"/>
    <w:rsid w:val="002C66BA"/>
    <w:rsid w:val="002C6A85"/>
    <w:rsid w:val="002C6B9C"/>
    <w:rsid w:val="002C6DB6"/>
    <w:rsid w:val="002C7219"/>
    <w:rsid w:val="002C7293"/>
    <w:rsid w:val="002C76D1"/>
    <w:rsid w:val="002C783F"/>
    <w:rsid w:val="002C7AC1"/>
    <w:rsid w:val="002D0A63"/>
    <w:rsid w:val="002D13C7"/>
    <w:rsid w:val="002D1593"/>
    <w:rsid w:val="002D188A"/>
    <w:rsid w:val="002D1A06"/>
    <w:rsid w:val="002D1A92"/>
    <w:rsid w:val="002D1B6E"/>
    <w:rsid w:val="002D1F59"/>
    <w:rsid w:val="002D1FAE"/>
    <w:rsid w:val="002D21E3"/>
    <w:rsid w:val="002D21E9"/>
    <w:rsid w:val="002D26F9"/>
    <w:rsid w:val="002D2951"/>
    <w:rsid w:val="002D2F2A"/>
    <w:rsid w:val="002D3185"/>
    <w:rsid w:val="002D3388"/>
    <w:rsid w:val="002D36D6"/>
    <w:rsid w:val="002D3791"/>
    <w:rsid w:val="002D4006"/>
    <w:rsid w:val="002D445D"/>
    <w:rsid w:val="002D464B"/>
    <w:rsid w:val="002D4736"/>
    <w:rsid w:val="002D499F"/>
    <w:rsid w:val="002D4AC2"/>
    <w:rsid w:val="002D513A"/>
    <w:rsid w:val="002D54DD"/>
    <w:rsid w:val="002D5B64"/>
    <w:rsid w:val="002D64DC"/>
    <w:rsid w:val="002D6958"/>
    <w:rsid w:val="002D7107"/>
    <w:rsid w:val="002D7956"/>
    <w:rsid w:val="002D7A36"/>
    <w:rsid w:val="002E034C"/>
    <w:rsid w:val="002E0470"/>
    <w:rsid w:val="002E0749"/>
    <w:rsid w:val="002E0758"/>
    <w:rsid w:val="002E0862"/>
    <w:rsid w:val="002E098F"/>
    <w:rsid w:val="002E1445"/>
    <w:rsid w:val="002E1766"/>
    <w:rsid w:val="002E1989"/>
    <w:rsid w:val="002E1A61"/>
    <w:rsid w:val="002E1E2F"/>
    <w:rsid w:val="002E2019"/>
    <w:rsid w:val="002E27A4"/>
    <w:rsid w:val="002E284B"/>
    <w:rsid w:val="002E2ADB"/>
    <w:rsid w:val="002E35A8"/>
    <w:rsid w:val="002E35D4"/>
    <w:rsid w:val="002E3946"/>
    <w:rsid w:val="002E3B22"/>
    <w:rsid w:val="002E3EF4"/>
    <w:rsid w:val="002E3FE1"/>
    <w:rsid w:val="002E475C"/>
    <w:rsid w:val="002E47B0"/>
    <w:rsid w:val="002E59E5"/>
    <w:rsid w:val="002E5E65"/>
    <w:rsid w:val="002E6D40"/>
    <w:rsid w:val="002E766B"/>
    <w:rsid w:val="002E76D9"/>
    <w:rsid w:val="002E79CE"/>
    <w:rsid w:val="002E7ACC"/>
    <w:rsid w:val="002E7C9C"/>
    <w:rsid w:val="002F05F0"/>
    <w:rsid w:val="002F0719"/>
    <w:rsid w:val="002F08F9"/>
    <w:rsid w:val="002F0A09"/>
    <w:rsid w:val="002F0A97"/>
    <w:rsid w:val="002F16F0"/>
    <w:rsid w:val="002F1837"/>
    <w:rsid w:val="002F18AB"/>
    <w:rsid w:val="002F1B37"/>
    <w:rsid w:val="002F1C39"/>
    <w:rsid w:val="002F1F1F"/>
    <w:rsid w:val="002F2A2B"/>
    <w:rsid w:val="002F2B14"/>
    <w:rsid w:val="002F2C53"/>
    <w:rsid w:val="002F32CC"/>
    <w:rsid w:val="002F34E3"/>
    <w:rsid w:val="002F34EB"/>
    <w:rsid w:val="002F36E7"/>
    <w:rsid w:val="002F392F"/>
    <w:rsid w:val="002F4DD5"/>
    <w:rsid w:val="002F51E1"/>
    <w:rsid w:val="002F55D3"/>
    <w:rsid w:val="002F5843"/>
    <w:rsid w:val="002F681E"/>
    <w:rsid w:val="002F6AC0"/>
    <w:rsid w:val="002F7175"/>
    <w:rsid w:val="002F73E3"/>
    <w:rsid w:val="002F7695"/>
    <w:rsid w:val="002F7880"/>
    <w:rsid w:val="002F78E9"/>
    <w:rsid w:val="002F7A6E"/>
    <w:rsid w:val="002F7F48"/>
    <w:rsid w:val="003001A3"/>
    <w:rsid w:val="0030026A"/>
    <w:rsid w:val="00300536"/>
    <w:rsid w:val="00300841"/>
    <w:rsid w:val="00300AF7"/>
    <w:rsid w:val="003015CC"/>
    <w:rsid w:val="003015FD"/>
    <w:rsid w:val="00301860"/>
    <w:rsid w:val="00301C5C"/>
    <w:rsid w:val="00302094"/>
    <w:rsid w:val="00302274"/>
    <w:rsid w:val="00302627"/>
    <w:rsid w:val="00302C3A"/>
    <w:rsid w:val="00302D22"/>
    <w:rsid w:val="00303AD5"/>
    <w:rsid w:val="00303B78"/>
    <w:rsid w:val="00303D8C"/>
    <w:rsid w:val="00303ECC"/>
    <w:rsid w:val="00303FE9"/>
    <w:rsid w:val="00304353"/>
    <w:rsid w:val="0030460C"/>
    <w:rsid w:val="0030475C"/>
    <w:rsid w:val="00304B54"/>
    <w:rsid w:val="00304CFA"/>
    <w:rsid w:val="00304D53"/>
    <w:rsid w:val="00305A1D"/>
    <w:rsid w:val="00305A2C"/>
    <w:rsid w:val="00305AC5"/>
    <w:rsid w:val="003060D9"/>
    <w:rsid w:val="00306676"/>
    <w:rsid w:val="00306687"/>
    <w:rsid w:val="0030692C"/>
    <w:rsid w:val="00306AC3"/>
    <w:rsid w:val="00306F94"/>
    <w:rsid w:val="00307288"/>
    <w:rsid w:val="00307487"/>
    <w:rsid w:val="00307637"/>
    <w:rsid w:val="00310370"/>
    <w:rsid w:val="0031069C"/>
    <w:rsid w:val="00310CBB"/>
    <w:rsid w:val="0031137F"/>
    <w:rsid w:val="00311435"/>
    <w:rsid w:val="003114F4"/>
    <w:rsid w:val="00311593"/>
    <w:rsid w:val="003119D8"/>
    <w:rsid w:val="00311E45"/>
    <w:rsid w:val="00311EB3"/>
    <w:rsid w:val="003122BA"/>
    <w:rsid w:val="00312338"/>
    <w:rsid w:val="00312435"/>
    <w:rsid w:val="00312949"/>
    <w:rsid w:val="00312E9A"/>
    <w:rsid w:val="0031388F"/>
    <w:rsid w:val="00313F04"/>
    <w:rsid w:val="00314248"/>
    <w:rsid w:val="003142ED"/>
    <w:rsid w:val="00314418"/>
    <w:rsid w:val="00314949"/>
    <w:rsid w:val="00314F73"/>
    <w:rsid w:val="0031509C"/>
    <w:rsid w:val="00315670"/>
    <w:rsid w:val="003158D1"/>
    <w:rsid w:val="003163D5"/>
    <w:rsid w:val="00316610"/>
    <w:rsid w:val="00316EC5"/>
    <w:rsid w:val="00317233"/>
    <w:rsid w:val="003174F7"/>
    <w:rsid w:val="003178B2"/>
    <w:rsid w:val="00317BAD"/>
    <w:rsid w:val="00320291"/>
    <w:rsid w:val="003203C5"/>
    <w:rsid w:val="0032068A"/>
    <w:rsid w:val="00320E18"/>
    <w:rsid w:val="0032137C"/>
    <w:rsid w:val="00321BFC"/>
    <w:rsid w:val="00321E04"/>
    <w:rsid w:val="00322060"/>
    <w:rsid w:val="003237F8"/>
    <w:rsid w:val="00323C27"/>
    <w:rsid w:val="00323F1C"/>
    <w:rsid w:val="003247E6"/>
    <w:rsid w:val="00324866"/>
    <w:rsid w:val="00324BD3"/>
    <w:rsid w:val="00324C35"/>
    <w:rsid w:val="00324D99"/>
    <w:rsid w:val="0032535C"/>
    <w:rsid w:val="003254C0"/>
    <w:rsid w:val="003254F9"/>
    <w:rsid w:val="00325A37"/>
    <w:rsid w:val="00325E4D"/>
    <w:rsid w:val="003264D5"/>
    <w:rsid w:val="00326C48"/>
    <w:rsid w:val="00326D17"/>
    <w:rsid w:val="00326D23"/>
    <w:rsid w:val="00326FDB"/>
    <w:rsid w:val="00327501"/>
    <w:rsid w:val="00327B66"/>
    <w:rsid w:val="00327DFC"/>
    <w:rsid w:val="00330122"/>
    <w:rsid w:val="003307CD"/>
    <w:rsid w:val="00331355"/>
    <w:rsid w:val="003315FA"/>
    <w:rsid w:val="00331A21"/>
    <w:rsid w:val="00331BDA"/>
    <w:rsid w:val="00331FC7"/>
    <w:rsid w:val="003320C2"/>
    <w:rsid w:val="003325C8"/>
    <w:rsid w:val="003325CF"/>
    <w:rsid w:val="00332695"/>
    <w:rsid w:val="00332775"/>
    <w:rsid w:val="003328D3"/>
    <w:rsid w:val="003329CF"/>
    <w:rsid w:val="00332C91"/>
    <w:rsid w:val="00333065"/>
    <w:rsid w:val="00333614"/>
    <w:rsid w:val="0033380A"/>
    <w:rsid w:val="00333ABE"/>
    <w:rsid w:val="00334146"/>
    <w:rsid w:val="00334277"/>
    <w:rsid w:val="0033429D"/>
    <w:rsid w:val="0033437D"/>
    <w:rsid w:val="003346D2"/>
    <w:rsid w:val="00334764"/>
    <w:rsid w:val="003349F2"/>
    <w:rsid w:val="0033521E"/>
    <w:rsid w:val="00335A6C"/>
    <w:rsid w:val="00335C76"/>
    <w:rsid w:val="00336300"/>
    <w:rsid w:val="00336593"/>
    <w:rsid w:val="003365D0"/>
    <w:rsid w:val="0033665E"/>
    <w:rsid w:val="00336892"/>
    <w:rsid w:val="00336A4B"/>
    <w:rsid w:val="00336BEE"/>
    <w:rsid w:val="00336F10"/>
    <w:rsid w:val="0033772E"/>
    <w:rsid w:val="003377D4"/>
    <w:rsid w:val="00337813"/>
    <w:rsid w:val="00337FE6"/>
    <w:rsid w:val="00340241"/>
    <w:rsid w:val="00340A5C"/>
    <w:rsid w:val="00340CC4"/>
    <w:rsid w:val="00341342"/>
    <w:rsid w:val="003413A4"/>
    <w:rsid w:val="00341775"/>
    <w:rsid w:val="00341F03"/>
    <w:rsid w:val="0034263A"/>
    <w:rsid w:val="00342CB3"/>
    <w:rsid w:val="003439FF"/>
    <w:rsid w:val="003440AB"/>
    <w:rsid w:val="003444DC"/>
    <w:rsid w:val="00344BD3"/>
    <w:rsid w:val="00344D46"/>
    <w:rsid w:val="003450F6"/>
    <w:rsid w:val="00345112"/>
    <w:rsid w:val="0034550A"/>
    <w:rsid w:val="00345745"/>
    <w:rsid w:val="00345CE2"/>
    <w:rsid w:val="00346303"/>
    <w:rsid w:val="0034631B"/>
    <w:rsid w:val="00346423"/>
    <w:rsid w:val="00346448"/>
    <w:rsid w:val="00346710"/>
    <w:rsid w:val="003468A5"/>
    <w:rsid w:val="00346B49"/>
    <w:rsid w:val="00346B55"/>
    <w:rsid w:val="00346E6C"/>
    <w:rsid w:val="0034728E"/>
    <w:rsid w:val="00347580"/>
    <w:rsid w:val="00347AC4"/>
    <w:rsid w:val="00347D0A"/>
    <w:rsid w:val="0035060D"/>
    <w:rsid w:val="003507DD"/>
    <w:rsid w:val="0035084B"/>
    <w:rsid w:val="00350AE4"/>
    <w:rsid w:val="00350C9F"/>
    <w:rsid w:val="003512A7"/>
    <w:rsid w:val="00351C27"/>
    <w:rsid w:val="00351CD8"/>
    <w:rsid w:val="00351CF1"/>
    <w:rsid w:val="00352305"/>
    <w:rsid w:val="0035273A"/>
    <w:rsid w:val="00352D25"/>
    <w:rsid w:val="00352F48"/>
    <w:rsid w:val="003530BA"/>
    <w:rsid w:val="00353367"/>
    <w:rsid w:val="003533CD"/>
    <w:rsid w:val="003538D5"/>
    <w:rsid w:val="00353998"/>
    <w:rsid w:val="00353F50"/>
    <w:rsid w:val="00354DFF"/>
    <w:rsid w:val="003550F9"/>
    <w:rsid w:val="00355779"/>
    <w:rsid w:val="0035595F"/>
    <w:rsid w:val="00355BE3"/>
    <w:rsid w:val="00355C0D"/>
    <w:rsid w:val="00355FED"/>
    <w:rsid w:val="00356872"/>
    <w:rsid w:val="00356F72"/>
    <w:rsid w:val="003570AB"/>
    <w:rsid w:val="0035762E"/>
    <w:rsid w:val="00357C99"/>
    <w:rsid w:val="00357D10"/>
    <w:rsid w:val="00357D29"/>
    <w:rsid w:val="00360188"/>
    <w:rsid w:val="00360443"/>
    <w:rsid w:val="0036119E"/>
    <w:rsid w:val="003612C5"/>
    <w:rsid w:val="00361314"/>
    <w:rsid w:val="00361705"/>
    <w:rsid w:val="00361971"/>
    <w:rsid w:val="00361B5F"/>
    <w:rsid w:val="00361DD3"/>
    <w:rsid w:val="00361EE1"/>
    <w:rsid w:val="00361F85"/>
    <w:rsid w:val="00361F9E"/>
    <w:rsid w:val="0036226E"/>
    <w:rsid w:val="00362431"/>
    <w:rsid w:val="00362860"/>
    <w:rsid w:val="00362BCA"/>
    <w:rsid w:val="00362BCE"/>
    <w:rsid w:val="00362BCF"/>
    <w:rsid w:val="0036334D"/>
    <w:rsid w:val="0036341B"/>
    <w:rsid w:val="00363889"/>
    <w:rsid w:val="00363AC9"/>
    <w:rsid w:val="00363ADB"/>
    <w:rsid w:val="00363B6F"/>
    <w:rsid w:val="003648F4"/>
    <w:rsid w:val="0036492D"/>
    <w:rsid w:val="00364C1D"/>
    <w:rsid w:val="00365783"/>
    <w:rsid w:val="00365835"/>
    <w:rsid w:val="00365952"/>
    <w:rsid w:val="00365E13"/>
    <w:rsid w:val="00365EB5"/>
    <w:rsid w:val="0036634B"/>
    <w:rsid w:val="0036636A"/>
    <w:rsid w:val="003665B2"/>
    <w:rsid w:val="0036694F"/>
    <w:rsid w:val="00366B27"/>
    <w:rsid w:val="00366ED8"/>
    <w:rsid w:val="0036789D"/>
    <w:rsid w:val="00370B25"/>
    <w:rsid w:val="0037103A"/>
    <w:rsid w:val="003712A1"/>
    <w:rsid w:val="003712E3"/>
    <w:rsid w:val="00371423"/>
    <w:rsid w:val="003715B6"/>
    <w:rsid w:val="00371D73"/>
    <w:rsid w:val="00371E1E"/>
    <w:rsid w:val="0037252B"/>
    <w:rsid w:val="003728CD"/>
    <w:rsid w:val="0037321C"/>
    <w:rsid w:val="00373468"/>
    <w:rsid w:val="00373575"/>
    <w:rsid w:val="003738AE"/>
    <w:rsid w:val="0037394E"/>
    <w:rsid w:val="003739A3"/>
    <w:rsid w:val="00373AE1"/>
    <w:rsid w:val="00373CCA"/>
    <w:rsid w:val="003748BB"/>
    <w:rsid w:val="003749E9"/>
    <w:rsid w:val="00374CB0"/>
    <w:rsid w:val="00374ED7"/>
    <w:rsid w:val="0037550D"/>
    <w:rsid w:val="00375883"/>
    <w:rsid w:val="00375A1D"/>
    <w:rsid w:val="00375BC3"/>
    <w:rsid w:val="00376599"/>
    <w:rsid w:val="0037674B"/>
    <w:rsid w:val="00376D58"/>
    <w:rsid w:val="00376E5F"/>
    <w:rsid w:val="00377252"/>
    <w:rsid w:val="0037728A"/>
    <w:rsid w:val="0037751D"/>
    <w:rsid w:val="00377525"/>
    <w:rsid w:val="0037770D"/>
    <w:rsid w:val="00377C78"/>
    <w:rsid w:val="003803F3"/>
    <w:rsid w:val="0038073C"/>
    <w:rsid w:val="00380BCE"/>
    <w:rsid w:val="00380EEB"/>
    <w:rsid w:val="0038107E"/>
    <w:rsid w:val="003811D9"/>
    <w:rsid w:val="00381272"/>
    <w:rsid w:val="003812D2"/>
    <w:rsid w:val="00381346"/>
    <w:rsid w:val="00381869"/>
    <w:rsid w:val="00381C21"/>
    <w:rsid w:val="00381DE1"/>
    <w:rsid w:val="0038200C"/>
    <w:rsid w:val="00382515"/>
    <w:rsid w:val="00382666"/>
    <w:rsid w:val="0038292C"/>
    <w:rsid w:val="003830CD"/>
    <w:rsid w:val="003831A7"/>
    <w:rsid w:val="00383296"/>
    <w:rsid w:val="003835FF"/>
    <w:rsid w:val="0038398B"/>
    <w:rsid w:val="00383AAE"/>
    <w:rsid w:val="00383BC1"/>
    <w:rsid w:val="003840B4"/>
    <w:rsid w:val="00384428"/>
    <w:rsid w:val="00384614"/>
    <w:rsid w:val="003847CF"/>
    <w:rsid w:val="00384A10"/>
    <w:rsid w:val="00384B1D"/>
    <w:rsid w:val="00384C87"/>
    <w:rsid w:val="00384D04"/>
    <w:rsid w:val="00384DD2"/>
    <w:rsid w:val="00385237"/>
    <w:rsid w:val="00385733"/>
    <w:rsid w:val="00385CF5"/>
    <w:rsid w:val="00385E5C"/>
    <w:rsid w:val="00386B19"/>
    <w:rsid w:val="00386E42"/>
    <w:rsid w:val="00386F69"/>
    <w:rsid w:val="00386FBD"/>
    <w:rsid w:val="00387137"/>
    <w:rsid w:val="0038724B"/>
    <w:rsid w:val="0038736C"/>
    <w:rsid w:val="00387430"/>
    <w:rsid w:val="0038756A"/>
    <w:rsid w:val="00387597"/>
    <w:rsid w:val="003875EC"/>
    <w:rsid w:val="003876E6"/>
    <w:rsid w:val="00387FDB"/>
    <w:rsid w:val="003901AB"/>
    <w:rsid w:val="003909ED"/>
    <w:rsid w:val="003910BF"/>
    <w:rsid w:val="0039111A"/>
    <w:rsid w:val="0039115E"/>
    <w:rsid w:val="00391778"/>
    <w:rsid w:val="00391BCF"/>
    <w:rsid w:val="00391D0F"/>
    <w:rsid w:val="0039205E"/>
    <w:rsid w:val="00392306"/>
    <w:rsid w:val="00392522"/>
    <w:rsid w:val="003925AB"/>
    <w:rsid w:val="003926E9"/>
    <w:rsid w:val="00392D7C"/>
    <w:rsid w:val="003933E8"/>
    <w:rsid w:val="0039359F"/>
    <w:rsid w:val="003936E9"/>
    <w:rsid w:val="00393C94"/>
    <w:rsid w:val="00393D1C"/>
    <w:rsid w:val="00393F92"/>
    <w:rsid w:val="00394235"/>
    <w:rsid w:val="003945CC"/>
    <w:rsid w:val="00394703"/>
    <w:rsid w:val="003947EF"/>
    <w:rsid w:val="003948F6"/>
    <w:rsid w:val="00394A7D"/>
    <w:rsid w:val="00394BFD"/>
    <w:rsid w:val="00394CFA"/>
    <w:rsid w:val="003956E2"/>
    <w:rsid w:val="00395910"/>
    <w:rsid w:val="00395A69"/>
    <w:rsid w:val="00396638"/>
    <w:rsid w:val="0039751B"/>
    <w:rsid w:val="00397630"/>
    <w:rsid w:val="003978F3"/>
    <w:rsid w:val="00397D4C"/>
    <w:rsid w:val="00397EAB"/>
    <w:rsid w:val="00397F74"/>
    <w:rsid w:val="003A0106"/>
    <w:rsid w:val="003A0156"/>
    <w:rsid w:val="003A0B4B"/>
    <w:rsid w:val="003A109F"/>
    <w:rsid w:val="003A1384"/>
    <w:rsid w:val="003A15C9"/>
    <w:rsid w:val="003A183A"/>
    <w:rsid w:val="003A1B1C"/>
    <w:rsid w:val="003A1F73"/>
    <w:rsid w:val="003A2090"/>
    <w:rsid w:val="003A20F2"/>
    <w:rsid w:val="003A289A"/>
    <w:rsid w:val="003A2CF3"/>
    <w:rsid w:val="003A2F2F"/>
    <w:rsid w:val="003A3DAF"/>
    <w:rsid w:val="003A3EFA"/>
    <w:rsid w:val="003A579F"/>
    <w:rsid w:val="003A59C6"/>
    <w:rsid w:val="003A5B15"/>
    <w:rsid w:val="003A5FA8"/>
    <w:rsid w:val="003A65ED"/>
    <w:rsid w:val="003A6F11"/>
    <w:rsid w:val="003A71B2"/>
    <w:rsid w:val="003A72F0"/>
    <w:rsid w:val="003A759B"/>
    <w:rsid w:val="003A7B24"/>
    <w:rsid w:val="003A7BA1"/>
    <w:rsid w:val="003A7EAE"/>
    <w:rsid w:val="003B0A5A"/>
    <w:rsid w:val="003B0D64"/>
    <w:rsid w:val="003B0ED4"/>
    <w:rsid w:val="003B1130"/>
    <w:rsid w:val="003B1AF1"/>
    <w:rsid w:val="003B1C07"/>
    <w:rsid w:val="003B1CA9"/>
    <w:rsid w:val="003B21A8"/>
    <w:rsid w:val="003B2226"/>
    <w:rsid w:val="003B268E"/>
    <w:rsid w:val="003B2728"/>
    <w:rsid w:val="003B309A"/>
    <w:rsid w:val="003B3A7C"/>
    <w:rsid w:val="003B3D83"/>
    <w:rsid w:val="003B43E1"/>
    <w:rsid w:val="003B440D"/>
    <w:rsid w:val="003B47F1"/>
    <w:rsid w:val="003B4BA1"/>
    <w:rsid w:val="003B5039"/>
    <w:rsid w:val="003B506F"/>
    <w:rsid w:val="003B50DE"/>
    <w:rsid w:val="003B5286"/>
    <w:rsid w:val="003B5291"/>
    <w:rsid w:val="003B54AE"/>
    <w:rsid w:val="003B568F"/>
    <w:rsid w:val="003B6806"/>
    <w:rsid w:val="003B685E"/>
    <w:rsid w:val="003B7239"/>
    <w:rsid w:val="003C0097"/>
    <w:rsid w:val="003C01CA"/>
    <w:rsid w:val="003C0549"/>
    <w:rsid w:val="003C0BBE"/>
    <w:rsid w:val="003C0D8D"/>
    <w:rsid w:val="003C1533"/>
    <w:rsid w:val="003C164D"/>
    <w:rsid w:val="003C1661"/>
    <w:rsid w:val="003C168A"/>
    <w:rsid w:val="003C16A0"/>
    <w:rsid w:val="003C1D99"/>
    <w:rsid w:val="003C27DE"/>
    <w:rsid w:val="003C27EA"/>
    <w:rsid w:val="003C28C6"/>
    <w:rsid w:val="003C3133"/>
    <w:rsid w:val="003C35B0"/>
    <w:rsid w:val="003C38D9"/>
    <w:rsid w:val="003C3B7F"/>
    <w:rsid w:val="003C3BE0"/>
    <w:rsid w:val="003C3DFD"/>
    <w:rsid w:val="003C3FFB"/>
    <w:rsid w:val="003C4149"/>
    <w:rsid w:val="003C41E7"/>
    <w:rsid w:val="003C4216"/>
    <w:rsid w:val="003C447D"/>
    <w:rsid w:val="003C48B6"/>
    <w:rsid w:val="003C4975"/>
    <w:rsid w:val="003C5C6F"/>
    <w:rsid w:val="003C600A"/>
    <w:rsid w:val="003C61D3"/>
    <w:rsid w:val="003C62E5"/>
    <w:rsid w:val="003C634F"/>
    <w:rsid w:val="003C6420"/>
    <w:rsid w:val="003C645E"/>
    <w:rsid w:val="003C7040"/>
    <w:rsid w:val="003C70F8"/>
    <w:rsid w:val="003C75B0"/>
    <w:rsid w:val="003C775C"/>
    <w:rsid w:val="003C79E6"/>
    <w:rsid w:val="003C7D14"/>
    <w:rsid w:val="003C7E10"/>
    <w:rsid w:val="003D0265"/>
    <w:rsid w:val="003D078E"/>
    <w:rsid w:val="003D0832"/>
    <w:rsid w:val="003D0928"/>
    <w:rsid w:val="003D0B7F"/>
    <w:rsid w:val="003D0FE1"/>
    <w:rsid w:val="003D1133"/>
    <w:rsid w:val="003D11AA"/>
    <w:rsid w:val="003D11F3"/>
    <w:rsid w:val="003D1559"/>
    <w:rsid w:val="003D18F7"/>
    <w:rsid w:val="003D1A4E"/>
    <w:rsid w:val="003D206F"/>
    <w:rsid w:val="003D2209"/>
    <w:rsid w:val="003D3325"/>
    <w:rsid w:val="003D3AA0"/>
    <w:rsid w:val="003D40A7"/>
    <w:rsid w:val="003D4B0B"/>
    <w:rsid w:val="003D4BD0"/>
    <w:rsid w:val="003D4E99"/>
    <w:rsid w:val="003D54FB"/>
    <w:rsid w:val="003D555D"/>
    <w:rsid w:val="003D5691"/>
    <w:rsid w:val="003D5804"/>
    <w:rsid w:val="003D5F09"/>
    <w:rsid w:val="003D5F5D"/>
    <w:rsid w:val="003D6605"/>
    <w:rsid w:val="003D6928"/>
    <w:rsid w:val="003D6BCE"/>
    <w:rsid w:val="003D761F"/>
    <w:rsid w:val="003E005A"/>
    <w:rsid w:val="003E0256"/>
    <w:rsid w:val="003E06EA"/>
    <w:rsid w:val="003E077B"/>
    <w:rsid w:val="003E0A39"/>
    <w:rsid w:val="003E0AF2"/>
    <w:rsid w:val="003E0E8C"/>
    <w:rsid w:val="003E100E"/>
    <w:rsid w:val="003E121E"/>
    <w:rsid w:val="003E126A"/>
    <w:rsid w:val="003E1279"/>
    <w:rsid w:val="003E1E1E"/>
    <w:rsid w:val="003E1F3E"/>
    <w:rsid w:val="003E2266"/>
    <w:rsid w:val="003E268A"/>
    <w:rsid w:val="003E26C5"/>
    <w:rsid w:val="003E28EE"/>
    <w:rsid w:val="003E436D"/>
    <w:rsid w:val="003E43D8"/>
    <w:rsid w:val="003E4D38"/>
    <w:rsid w:val="003E5109"/>
    <w:rsid w:val="003E5304"/>
    <w:rsid w:val="003E554B"/>
    <w:rsid w:val="003E5E22"/>
    <w:rsid w:val="003E62C6"/>
    <w:rsid w:val="003E6957"/>
    <w:rsid w:val="003E712B"/>
    <w:rsid w:val="003E7545"/>
    <w:rsid w:val="003F02D1"/>
    <w:rsid w:val="003F050B"/>
    <w:rsid w:val="003F0524"/>
    <w:rsid w:val="003F0744"/>
    <w:rsid w:val="003F0BB8"/>
    <w:rsid w:val="003F0C3C"/>
    <w:rsid w:val="003F18A2"/>
    <w:rsid w:val="003F1A28"/>
    <w:rsid w:val="003F1B36"/>
    <w:rsid w:val="003F1D8D"/>
    <w:rsid w:val="003F2323"/>
    <w:rsid w:val="003F2339"/>
    <w:rsid w:val="003F2B1E"/>
    <w:rsid w:val="003F2BA1"/>
    <w:rsid w:val="003F2DAE"/>
    <w:rsid w:val="003F2DBF"/>
    <w:rsid w:val="003F30DC"/>
    <w:rsid w:val="003F313F"/>
    <w:rsid w:val="003F3D8B"/>
    <w:rsid w:val="003F435D"/>
    <w:rsid w:val="003F4429"/>
    <w:rsid w:val="003F492C"/>
    <w:rsid w:val="003F4B09"/>
    <w:rsid w:val="003F4B44"/>
    <w:rsid w:val="003F4CA5"/>
    <w:rsid w:val="003F4F1D"/>
    <w:rsid w:val="003F581A"/>
    <w:rsid w:val="003F5C3A"/>
    <w:rsid w:val="003F5C97"/>
    <w:rsid w:val="003F5F6D"/>
    <w:rsid w:val="003F6465"/>
    <w:rsid w:val="003F67A3"/>
    <w:rsid w:val="003F6B09"/>
    <w:rsid w:val="003F6B5C"/>
    <w:rsid w:val="003F6B64"/>
    <w:rsid w:val="003F6C42"/>
    <w:rsid w:val="003F7009"/>
    <w:rsid w:val="003F7035"/>
    <w:rsid w:val="003F7204"/>
    <w:rsid w:val="003F7B69"/>
    <w:rsid w:val="004002E0"/>
    <w:rsid w:val="00400A07"/>
    <w:rsid w:val="0040120D"/>
    <w:rsid w:val="0040144B"/>
    <w:rsid w:val="0040151A"/>
    <w:rsid w:val="0040154E"/>
    <w:rsid w:val="00401D31"/>
    <w:rsid w:val="00401F73"/>
    <w:rsid w:val="004025D0"/>
    <w:rsid w:val="00402A1C"/>
    <w:rsid w:val="0040346D"/>
    <w:rsid w:val="00403ABD"/>
    <w:rsid w:val="00403C03"/>
    <w:rsid w:val="00403C2D"/>
    <w:rsid w:val="00403F56"/>
    <w:rsid w:val="00404796"/>
    <w:rsid w:val="00404DB9"/>
    <w:rsid w:val="00405637"/>
    <w:rsid w:val="00405FA2"/>
    <w:rsid w:val="00406FD3"/>
    <w:rsid w:val="00407046"/>
    <w:rsid w:val="00407162"/>
    <w:rsid w:val="00407485"/>
    <w:rsid w:val="00407C45"/>
    <w:rsid w:val="00410187"/>
    <w:rsid w:val="00410AE9"/>
    <w:rsid w:val="00410BBF"/>
    <w:rsid w:val="00410DC9"/>
    <w:rsid w:val="00411461"/>
    <w:rsid w:val="0041157E"/>
    <w:rsid w:val="00411927"/>
    <w:rsid w:val="004119FD"/>
    <w:rsid w:val="00411FD1"/>
    <w:rsid w:val="0041204A"/>
    <w:rsid w:val="00412404"/>
    <w:rsid w:val="00412470"/>
    <w:rsid w:val="00412489"/>
    <w:rsid w:val="00412766"/>
    <w:rsid w:val="00412793"/>
    <w:rsid w:val="00412B7E"/>
    <w:rsid w:val="004130B0"/>
    <w:rsid w:val="00413353"/>
    <w:rsid w:val="00413624"/>
    <w:rsid w:val="00413A70"/>
    <w:rsid w:val="00413E47"/>
    <w:rsid w:val="00414149"/>
    <w:rsid w:val="00414900"/>
    <w:rsid w:val="0041496B"/>
    <w:rsid w:val="004166A8"/>
    <w:rsid w:val="004170D9"/>
    <w:rsid w:val="0041740F"/>
    <w:rsid w:val="0041756B"/>
    <w:rsid w:val="00417571"/>
    <w:rsid w:val="004176BB"/>
    <w:rsid w:val="0042015C"/>
    <w:rsid w:val="004205DE"/>
    <w:rsid w:val="004205F4"/>
    <w:rsid w:val="00420803"/>
    <w:rsid w:val="00420C3D"/>
    <w:rsid w:val="0042190F"/>
    <w:rsid w:val="00421FEC"/>
    <w:rsid w:val="0042215C"/>
    <w:rsid w:val="004221D2"/>
    <w:rsid w:val="004222C0"/>
    <w:rsid w:val="00422659"/>
    <w:rsid w:val="0042294B"/>
    <w:rsid w:val="00422A3D"/>
    <w:rsid w:val="00422C3F"/>
    <w:rsid w:val="00423595"/>
    <w:rsid w:val="0042383D"/>
    <w:rsid w:val="00423B2B"/>
    <w:rsid w:val="00424337"/>
    <w:rsid w:val="00424396"/>
    <w:rsid w:val="00424B13"/>
    <w:rsid w:val="00424B55"/>
    <w:rsid w:val="00424DA1"/>
    <w:rsid w:val="00424FD5"/>
    <w:rsid w:val="00425012"/>
    <w:rsid w:val="00425626"/>
    <w:rsid w:val="004269D2"/>
    <w:rsid w:val="00426D0D"/>
    <w:rsid w:val="004271AC"/>
    <w:rsid w:val="004273F7"/>
    <w:rsid w:val="0042762E"/>
    <w:rsid w:val="00427661"/>
    <w:rsid w:val="00427BF8"/>
    <w:rsid w:val="004300A0"/>
    <w:rsid w:val="00430186"/>
    <w:rsid w:val="00430554"/>
    <w:rsid w:val="00430A05"/>
    <w:rsid w:val="00430D3C"/>
    <w:rsid w:val="00430DB7"/>
    <w:rsid w:val="0043173D"/>
    <w:rsid w:val="0043194A"/>
    <w:rsid w:val="00431A36"/>
    <w:rsid w:val="00431FE5"/>
    <w:rsid w:val="00432214"/>
    <w:rsid w:val="0043227E"/>
    <w:rsid w:val="004322EB"/>
    <w:rsid w:val="004326E2"/>
    <w:rsid w:val="00432767"/>
    <w:rsid w:val="00432D82"/>
    <w:rsid w:val="00432ED9"/>
    <w:rsid w:val="004332A4"/>
    <w:rsid w:val="0043333B"/>
    <w:rsid w:val="004333C8"/>
    <w:rsid w:val="004335D2"/>
    <w:rsid w:val="0043380C"/>
    <w:rsid w:val="00433F8A"/>
    <w:rsid w:val="00434330"/>
    <w:rsid w:val="004343F0"/>
    <w:rsid w:val="004346E9"/>
    <w:rsid w:val="00434D98"/>
    <w:rsid w:val="00434F7A"/>
    <w:rsid w:val="00434FCB"/>
    <w:rsid w:val="0043502F"/>
    <w:rsid w:val="00435042"/>
    <w:rsid w:val="0043514E"/>
    <w:rsid w:val="0043555F"/>
    <w:rsid w:val="00435A18"/>
    <w:rsid w:val="00435D46"/>
    <w:rsid w:val="00435D85"/>
    <w:rsid w:val="00435E87"/>
    <w:rsid w:val="004363D5"/>
    <w:rsid w:val="004364C8"/>
    <w:rsid w:val="004366AB"/>
    <w:rsid w:val="00436B5B"/>
    <w:rsid w:val="00436E73"/>
    <w:rsid w:val="0043700E"/>
    <w:rsid w:val="0043731E"/>
    <w:rsid w:val="0043772B"/>
    <w:rsid w:val="00437900"/>
    <w:rsid w:val="00437BAD"/>
    <w:rsid w:val="00437C61"/>
    <w:rsid w:val="00437CF8"/>
    <w:rsid w:val="00440420"/>
    <w:rsid w:val="004404FC"/>
    <w:rsid w:val="00440631"/>
    <w:rsid w:val="004408D6"/>
    <w:rsid w:val="00441262"/>
    <w:rsid w:val="004413CA"/>
    <w:rsid w:val="00441440"/>
    <w:rsid w:val="004414A8"/>
    <w:rsid w:val="00441D96"/>
    <w:rsid w:val="00442248"/>
    <w:rsid w:val="00442841"/>
    <w:rsid w:val="00442BC8"/>
    <w:rsid w:val="00442C51"/>
    <w:rsid w:val="00442CDD"/>
    <w:rsid w:val="00443D41"/>
    <w:rsid w:val="00444190"/>
    <w:rsid w:val="004445BB"/>
    <w:rsid w:val="00444AB7"/>
    <w:rsid w:val="00444B01"/>
    <w:rsid w:val="00444C26"/>
    <w:rsid w:val="00445489"/>
    <w:rsid w:val="00445AFA"/>
    <w:rsid w:val="0044638A"/>
    <w:rsid w:val="004468AF"/>
    <w:rsid w:val="00447041"/>
    <w:rsid w:val="004476E2"/>
    <w:rsid w:val="00450885"/>
    <w:rsid w:val="00450CA2"/>
    <w:rsid w:val="00450D32"/>
    <w:rsid w:val="00450FA8"/>
    <w:rsid w:val="004512FC"/>
    <w:rsid w:val="004516FD"/>
    <w:rsid w:val="0045233C"/>
    <w:rsid w:val="00452C65"/>
    <w:rsid w:val="00452EFA"/>
    <w:rsid w:val="00453015"/>
    <w:rsid w:val="00453054"/>
    <w:rsid w:val="00453353"/>
    <w:rsid w:val="0045435C"/>
    <w:rsid w:val="0045455E"/>
    <w:rsid w:val="004545A3"/>
    <w:rsid w:val="0045463E"/>
    <w:rsid w:val="0045471A"/>
    <w:rsid w:val="0045481D"/>
    <w:rsid w:val="00455337"/>
    <w:rsid w:val="00455D5F"/>
    <w:rsid w:val="004560A4"/>
    <w:rsid w:val="004561B7"/>
    <w:rsid w:val="004579E8"/>
    <w:rsid w:val="00457E51"/>
    <w:rsid w:val="0046065E"/>
    <w:rsid w:val="004609D7"/>
    <w:rsid w:val="00460FEE"/>
    <w:rsid w:val="00461138"/>
    <w:rsid w:val="00461F30"/>
    <w:rsid w:val="00462659"/>
    <w:rsid w:val="004626A2"/>
    <w:rsid w:val="0046290C"/>
    <w:rsid w:val="00462C4E"/>
    <w:rsid w:val="00463517"/>
    <w:rsid w:val="00463E4C"/>
    <w:rsid w:val="004642B9"/>
    <w:rsid w:val="0046432F"/>
    <w:rsid w:val="004643A8"/>
    <w:rsid w:val="004644B3"/>
    <w:rsid w:val="0046472A"/>
    <w:rsid w:val="00464D20"/>
    <w:rsid w:val="004652D5"/>
    <w:rsid w:val="0046550B"/>
    <w:rsid w:val="00465585"/>
    <w:rsid w:val="00466121"/>
    <w:rsid w:val="00466A37"/>
    <w:rsid w:val="00466EE4"/>
    <w:rsid w:val="004678D8"/>
    <w:rsid w:val="00467C26"/>
    <w:rsid w:val="00470672"/>
    <w:rsid w:val="00470E3F"/>
    <w:rsid w:val="00470F61"/>
    <w:rsid w:val="0047102E"/>
    <w:rsid w:val="0047119B"/>
    <w:rsid w:val="004717DF"/>
    <w:rsid w:val="00471C66"/>
    <w:rsid w:val="00471C9A"/>
    <w:rsid w:val="00471E32"/>
    <w:rsid w:val="00471FBA"/>
    <w:rsid w:val="00472027"/>
    <w:rsid w:val="00472B0B"/>
    <w:rsid w:val="00472E28"/>
    <w:rsid w:val="00472F0B"/>
    <w:rsid w:val="00473709"/>
    <w:rsid w:val="00473890"/>
    <w:rsid w:val="00473DD8"/>
    <w:rsid w:val="0047410E"/>
    <w:rsid w:val="004741A5"/>
    <w:rsid w:val="00474398"/>
    <w:rsid w:val="00474582"/>
    <w:rsid w:val="00474A25"/>
    <w:rsid w:val="00474F8D"/>
    <w:rsid w:val="0047542E"/>
    <w:rsid w:val="00475686"/>
    <w:rsid w:val="00475804"/>
    <w:rsid w:val="00475880"/>
    <w:rsid w:val="00475C38"/>
    <w:rsid w:val="00475D5C"/>
    <w:rsid w:val="004760E7"/>
    <w:rsid w:val="00476720"/>
    <w:rsid w:val="00477431"/>
    <w:rsid w:val="004779B1"/>
    <w:rsid w:val="00477D5C"/>
    <w:rsid w:val="00477E8A"/>
    <w:rsid w:val="004801BA"/>
    <w:rsid w:val="0048059E"/>
    <w:rsid w:val="00480C49"/>
    <w:rsid w:val="00480D48"/>
    <w:rsid w:val="004813ED"/>
    <w:rsid w:val="00481683"/>
    <w:rsid w:val="00481AD1"/>
    <w:rsid w:val="00481CE2"/>
    <w:rsid w:val="00482459"/>
    <w:rsid w:val="004824B6"/>
    <w:rsid w:val="004825C3"/>
    <w:rsid w:val="00482601"/>
    <w:rsid w:val="004826A9"/>
    <w:rsid w:val="00482DBE"/>
    <w:rsid w:val="00482F59"/>
    <w:rsid w:val="00483142"/>
    <w:rsid w:val="0048340D"/>
    <w:rsid w:val="00483575"/>
    <w:rsid w:val="0048357E"/>
    <w:rsid w:val="00483BA2"/>
    <w:rsid w:val="00484242"/>
    <w:rsid w:val="0048467B"/>
    <w:rsid w:val="004851D8"/>
    <w:rsid w:val="00485355"/>
    <w:rsid w:val="00485F6F"/>
    <w:rsid w:val="004860F3"/>
    <w:rsid w:val="00486624"/>
    <w:rsid w:val="00487D8D"/>
    <w:rsid w:val="0049054E"/>
    <w:rsid w:val="00490D4F"/>
    <w:rsid w:val="00490F6E"/>
    <w:rsid w:val="00491820"/>
    <w:rsid w:val="00491868"/>
    <w:rsid w:val="00491984"/>
    <w:rsid w:val="00491C94"/>
    <w:rsid w:val="004920CA"/>
    <w:rsid w:val="00492345"/>
    <w:rsid w:val="00492A1E"/>
    <w:rsid w:val="00492ABD"/>
    <w:rsid w:val="00492CDB"/>
    <w:rsid w:val="00492CE3"/>
    <w:rsid w:val="00492D89"/>
    <w:rsid w:val="0049311D"/>
    <w:rsid w:val="0049316D"/>
    <w:rsid w:val="00493215"/>
    <w:rsid w:val="004939E3"/>
    <w:rsid w:val="00493CE1"/>
    <w:rsid w:val="00493E2C"/>
    <w:rsid w:val="00493FB3"/>
    <w:rsid w:val="00494185"/>
    <w:rsid w:val="0049484E"/>
    <w:rsid w:val="00494A97"/>
    <w:rsid w:val="00494A9F"/>
    <w:rsid w:val="00494F92"/>
    <w:rsid w:val="00495111"/>
    <w:rsid w:val="0049543A"/>
    <w:rsid w:val="00495790"/>
    <w:rsid w:val="00495856"/>
    <w:rsid w:val="0049587C"/>
    <w:rsid w:val="00495A65"/>
    <w:rsid w:val="00495B2B"/>
    <w:rsid w:val="00495CF8"/>
    <w:rsid w:val="00495DB1"/>
    <w:rsid w:val="00495FC7"/>
    <w:rsid w:val="00496136"/>
    <w:rsid w:val="0049614E"/>
    <w:rsid w:val="0049622A"/>
    <w:rsid w:val="004962B7"/>
    <w:rsid w:val="00496A87"/>
    <w:rsid w:val="00496B79"/>
    <w:rsid w:val="00496E00"/>
    <w:rsid w:val="00496E86"/>
    <w:rsid w:val="004A066D"/>
    <w:rsid w:val="004A0693"/>
    <w:rsid w:val="004A0709"/>
    <w:rsid w:val="004A08B6"/>
    <w:rsid w:val="004A0D12"/>
    <w:rsid w:val="004A0EDD"/>
    <w:rsid w:val="004A0FD3"/>
    <w:rsid w:val="004A1026"/>
    <w:rsid w:val="004A132C"/>
    <w:rsid w:val="004A14BE"/>
    <w:rsid w:val="004A1666"/>
    <w:rsid w:val="004A177C"/>
    <w:rsid w:val="004A1DDC"/>
    <w:rsid w:val="004A1E32"/>
    <w:rsid w:val="004A1E9C"/>
    <w:rsid w:val="004A2008"/>
    <w:rsid w:val="004A23DD"/>
    <w:rsid w:val="004A2673"/>
    <w:rsid w:val="004A2890"/>
    <w:rsid w:val="004A28AA"/>
    <w:rsid w:val="004A2B23"/>
    <w:rsid w:val="004A2B51"/>
    <w:rsid w:val="004A3006"/>
    <w:rsid w:val="004A3064"/>
    <w:rsid w:val="004A3451"/>
    <w:rsid w:val="004A36D5"/>
    <w:rsid w:val="004A37DD"/>
    <w:rsid w:val="004A3C39"/>
    <w:rsid w:val="004A3C7C"/>
    <w:rsid w:val="004A3FF8"/>
    <w:rsid w:val="004A4BED"/>
    <w:rsid w:val="004A4DDC"/>
    <w:rsid w:val="004A504A"/>
    <w:rsid w:val="004A5253"/>
    <w:rsid w:val="004A5293"/>
    <w:rsid w:val="004A5371"/>
    <w:rsid w:val="004A5777"/>
    <w:rsid w:val="004A5DF0"/>
    <w:rsid w:val="004A6760"/>
    <w:rsid w:val="004A6857"/>
    <w:rsid w:val="004A69B4"/>
    <w:rsid w:val="004A6B1A"/>
    <w:rsid w:val="004A6C01"/>
    <w:rsid w:val="004A6F3E"/>
    <w:rsid w:val="004A757A"/>
    <w:rsid w:val="004A76AA"/>
    <w:rsid w:val="004B0716"/>
    <w:rsid w:val="004B080A"/>
    <w:rsid w:val="004B09F4"/>
    <w:rsid w:val="004B0E47"/>
    <w:rsid w:val="004B0EC1"/>
    <w:rsid w:val="004B1B5A"/>
    <w:rsid w:val="004B1CED"/>
    <w:rsid w:val="004B1FFE"/>
    <w:rsid w:val="004B20E4"/>
    <w:rsid w:val="004B210A"/>
    <w:rsid w:val="004B225D"/>
    <w:rsid w:val="004B2328"/>
    <w:rsid w:val="004B23BD"/>
    <w:rsid w:val="004B2554"/>
    <w:rsid w:val="004B25B3"/>
    <w:rsid w:val="004B2DCC"/>
    <w:rsid w:val="004B2DF3"/>
    <w:rsid w:val="004B2DF8"/>
    <w:rsid w:val="004B3EBE"/>
    <w:rsid w:val="004B3ED9"/>
    <w:rsid w:val="004B4042"/>
    <w:rsid w:val="004B47CF"/>
    <w:rsid w:val="004B4AE5"/>
    <w:rsid w:val="004B4B19"/>
    <w:rsid w:val="004B4C16"/>
    <w:rsid w:val="004B4D8D"/>
    <w:rsid w:val="004B51BE"/>
    <w:rsid w:val="004B5479"/>
    <w:rsid w:val="004B5684"/>
    <w:rsid w:val="004B578E"/>
    <w:rsid w:val="004B579A"/>
    <w:rsid w:val="004B57F0"/>
    <w:rsid w:val="004B5D07"/>
    <w:rsid w:val="004B5F64"/>
    <w:rsid w:val="004B6B83"/>
    <w:rsid w:val="004B6C15"/>
    <w:rsid w:val="004B6F77"/>
    <w:rsid w:val="004B714C"/>
    <w:rsid w:val="004B77BD"/>
    <w:rsid w:val="004B7C9F"/>
    <w:rsid w:val="004B7DB3"/>
    <w:rsid w:val="004B7F59"/>
    <w:rsid w:val="004C0715"/>
    <w:rsid w:val="004C0A9D"/>
    <w:rsid w:val="004C0ECA"/>
    <w:rsid w:val="004C111E"/>
    <w:rsid w:val="004C1242"/>
    <w:rsid w:val="004C182A"/>
    <w:rsid w:val="004C245F"/>
    <w:rsid w:val="004C24FC"/>
    <w:rsid w:val="004C2849"/>
    <w:rsid w:val="004C2A98"/>
    <w:rsid w:val="004C2E7D"/>
    <w:rsid w:val="004C3AC0"/>
    <w:rsid w:val="004C3C48"/>
    <w:rsid w:val="004C3CD0"/>
    <w:rsid w:val="004C3FE1"/>
    <w:rsid w:val="004C4183"/>
    <w:rsid w:val="004C452C"/>
    <w:rsid w:val="004C4796"/>
    <w:rsid w:val="004C487C"/>
    <w:rsid w:val="004C4A56"/>
    <w:rsid w:val="004C4D22"/>
    <w:rsid w:val="004C4E32"/>
    <w:rsid w:val="004C4EA3"/>
    <w:rsid w:val="004C5682"/>
    <w:rsid w:val="004C5988"/>
    <w:rsid w:val="004C5D97"/>
    <w:rsid w:val="004C61E9"/>
    <w:rsid w:val="004C6302"/>
    <w:rsid w:val="004C64AE"/>
    <w:rsid w:val="004D0032"/>
    <w:rsid w:val="004D00DB"/>
    <w:rsid w:val="004D0149"/>
    <w:rsid w:val="004D0320"/>
    <w:rsid w:val="004D058C"/>
    <w:rsid w:val="004D06DF"/>
    <w:rsid w:val="004D0A4A"/>
    <w:rsid w:val="004D0B12"/>
    <w:rsid w:val="004D0BE1"/>
    <w:rsid w:val="004D0FD5"/>
    <w:rsid w:val="004D11D0"/>
    <w:rsid w:val="004D167E"/>
    <w:rsid w:val="004D1E74"/>
    <w:rsid w:val="004D20EA"/>
    <w:rsid w:val="004D29FC"/>
    <w:rsid w:val="004D2AC5"/>
    <w:rsid w:val="004D2DB0"/>
    <w:rsid w:val="004D30DE"/>
    <w:rsid w:val="004D33D8"/>
    <w:rsid w:val="004D3410"/>
    <w:rsid w:val="004D38FD"/>
    <w:rsid w:val="004D4A43"/>
    <w:rsid w:val="004D50CB"/>
    <w:rsid w:val="004D56B6"/>
    <w:rsid w:val="004D5F05"/>
    <w:rsid w:val="004D6495"/>
    <w:rsid w:val="004D674C"/>
    <w:rsid w:val="004D6E4F"/>
    <w:rsid w:val="004D734A"/>
    <w:rsid w:val="004D7E19"/>
    <w:rsid w:val="004E0251"/>
    <w:rsid w:val="004E05E5"/>
    <w:rsid w:val="004E0807"/>
    <w:rsid w:val="004E1028"/>
    <w:rsid w:val="004E10A5"/>
    <w:rsid w:val="004E11C5"/>
    <w:rsid w:val="004E1836"/>
    <w:rsid w:val="004E20E6"/>
    <w:rsid w:val="004E2137"/>
    <w:rsid w:val="004E27C6"/>
    <w:rsid w:val="004E29D6"/>
    <w:rsid w:val="004E35AB"/>
    <w:rsid w:val="004E35E0"/>
    <w:rsid w:val="004E383B"/>
    <w:rsid w:val="004E3966"/>
    <w:rsid w:val="004E39A3"/>
    <w:rsid w:val="004E3C44"/>
    <w:rsid w:val="004E40D8"/>
    <w:rsid w:val="004E4529"/>
    <w:rsid w:val="004E45BC"/>
    <w:rsid w:val="004E46D1"/>
    <w:rsid w:val="004E4910"/>
    <w:rsid w:val="004E49C8"/>
    <w:rsid w:val="004E4BF9"/>
    <w:rsid w:val="004E562E"/>
    <w:rsid w:val="004E576E"/>
    <w:rsid w:val="004E631C"/>
    <w:rsid w:val="004E64ED"/>
    <w:rsid w:val="004E652B"/>
    <w:rsid w:val="004E6624"/>
    <w:rsid w:val="004E66EF"/>
    <w:rsid w:val="004E723D"/>
    <w:rsid w:val="004E75F5"/>
    <w:rsid w:val="004F00C5"/>
    <w:rsid w:val="004F02E2"/>
    <w:rsid w:val="004F06FF"/>
    <w:rsid w:val="004F0ABE"/>
    <w:rsid w:val="004F0D5E"/>
    <w:rsid w:val="004F1250"/>
    <w:rsid w:val="004F15BE"/>
    <w:rsid w:val="004F1774"/>
    <w:rsid w:val="004F1B09"/>
    <w:rsid w:val="004F1E95"/>
    <w:rsid w:val="004F2005"/>
    <w:rsid w:val="004F20ED"/>
    <w:rsid w:val="004F2A01"/>
    <w:rsid w:val="004F30FF"/>
    <w:rsid w:val="004F368E"/>
    <w:rsid w:val="004F3945"/>
    <w:rsid w:val="004F3AB3"/>
    <w:rsid w:val="004F3B4D"/>
    <w:rsid w:val="004F3BF1"/>
    <w:rsid w:val="004F421A"/>
    <w:rsid w:val="004F43E8"/>
    <w:rsid w:val="004F46FA"/>
    <w:rsid w:val="004F4E51"/>
    <w:rsid w:val="004F59E6"/>
    <w:rsid w:val="004F5BAD"/>
    <w:rsid w:val="004F5E06"/>
    <w:rsid w:val="004F5EBA"/>
    <w:rsid w:val="004F63B2"/>
    <w:rsid w:val="004F63BD"/>
    <w:rsid w:val="004F6592"/>
    <w:rsid w:val="004F6ADF"/>
    <w:rsid w:val="004F6B2A"/>
    <w:rsid w:val="004F6F81"/>
    <w:rsid w:val="004F70B8"/>
    <w:rsid w:val="004F7511"/>
    <w:rsid w:val="004F79F9"/>
    <w:rsid w:val="004F7BAE"/>
    <w:rsid w:val="005001D0"/>
    <w:rsid w:val="0050060C"/>
    <w:rsid w:val="00500658"/>
    <w:rsid w:val="0050076B"/>
    <w:rsid w:val="00500A5A"/>
    <w:rsid w:val="00500CDE"/>
    <w:rsid w:val="005017B4"/>
    <w:rsid w:val="00501BFE"/>
    <w:rsid w:val="00501E7C"/>
    <w:rsid w:val="00501FAC"/>
    <w:rsid w:val="00502015"/>
    <w:rsid w:val="0050249B"/>
    <w:rsid w:val="0050261F"/>
    <w:rsid w:val="00502657"/>
    <w:rsid w:val="00502D65"/>
    <w:rsid w:val="00502FCF"/>
    <w:rsid w:val="005037BC"/>
    <w:rsid w:val="0050382A"/>
    <w:rsid w:val="00503B5B"/>
    <w:rsid w:val="00503C62"/>
    <w:rsid w:val="00504216"/>
    <w:rsid w:val="00504355"/>
    <w:rsid w:val="00504835"/>
    <w:rsid w:val="00504B48"/>
    <w:rsid w:val="00504E59"/>
    <w:rsid w:val="00505206"/>
    <w:rsid w:val="00505A45"/>
    <w:rsid w:val="00505EF2"/>
    <w:rsid w:val="00506299"/>
    <w:rsid w:val="00506B00"/>
    <w:rsid w:val="00506B5E"/>
    <w:rsid w:val="00506DCF"/>
    <w:rsid w:val="005070F4"/>
    <w:rsid w:val="00507269"/>
    <w:rsid w:val="00507486"/>
    <w:rsid w:val="0050749B"/>
    <w:rsid w:val="0050759F"/>
    <w:rsid w:val="00507AB1"/>
    <w:rsid w:val="00507D86"/>
    <w:rsid w:val="00510282"/>
    <w:rsid w:val="00510340"/>
    <w:rsid w:val="0051053F"/>
    <w:rsid w:val="0051057C"/>
    <w:rsid w:val="00510D15"/>
    <w:rsid w:val="005112DF"/>
    <w:rsid w:val="005113D2"/>
    <w:rsid w:val="005114EE"/>
    <w:rsid w:val="00511609"/>
    <w:rsid w:val="0051165C"/>
    <w:rsid w:val="00511AF8"/>
    <w:rsid w:val="00511C7D"/>
    <w:rsid w:val="00511C90"/>
    <w:rsid w:val="00511F3D"/>
    <w:rsid w:val="005121C2"/>
    <w:rsid w:val="0051224D"/>
    <w:rsid w:val="00512657"/>
    <w:rsid w:val="00512D4B"/>
    <w:rsid w:val="005133FE"/>
    <w:rsid w:val="00513884"/>
    <w:rsid w:val="00513E18"/>
    <w:rsid w:val="005140AA"/>
    <w:rsid w:val="00514606"/>
    <w:rsid w:val="00515160"/>
    <w:rsid w:val="00515CB7"/>
    <w:rsid w:val="0051631E"/>
    <w:rsid w:val="00516542"/>
    <w:rsid w:val="00516999"/>
    <w:rsid w:val="005169BF"/>
    <w:rsid w:val="00516B9C"/>
    <w:rsid w:val="00516C47"/>
    <w:rsid w:val="00516F03"/>
    <w:rsid w:val="00516FBF"/>
    <w:rsid w:val="00517101"/>
    <w:rsid w:val="0051734E"/>
    <w:rsid w:val="00517945"/>
    <w:rsid w:val="00517CD8"/>
    <w:rsid w:val="005200B5"/>
    <w:rsid w:val="00520464"/>
    <w:rsid w:val="00520500"/>
    <w:rsid w:val="005206C1"/>
    <w:rsid w:val="0052082D"/>
    <w:rsid w:val="005209C0"/>
    <w:rsid w:val="00520AE5"/>
    <w:rsid w:val="00520C7C"/>
    <w:rsid w:val="00520F66"/>
    <w:rsid w:val="005216C9"/>
    <w:rsid w:val="00521801"/>
    <w:rsid w:val="00521C6A"/>
    <w:rsid w:val="00521F5C"/>
    <w:rsid w:val="0052237B"/>
    <w:rsid w:val="0052263F"/>
    <w:rsid w:val="005227EA"/>
    <w:rsid w:val="00522CC8"/>
    <w:rsid w:val="0052302C"/>
    <w:rsid w:val="00523097"/>
    <w:rsid w:val="00523294"/>
    <w:rsid w:val="00523768"/>
    <w:rsid w:val="0052426D"/>
    <w:rsid w:val="00524514"/>
    <w:rsid w:val="00524517"/>
    <w:rsid w:val="005247DC"/>
    <w:rsid w:val="00524907"/>
    <w:rsid w:val="00524AE9"/>
    <w:rsid w:val="00524EDB"/>
    <w:rsid w:val="00525119"/>
    <w:rsid w:val="0052523B"/>
    <w:rsid w:val="00525708"/>
    <w:rsid w:val="00525771"/>
    <w:rsid w:val="005261CB"/>
    <w:rsid w:val="00526236"/>
    <w:rsid w:val="0052646E"/>
    <w:rsid w:val="0052744A"/>
    <w:rsid w:val="005276AB"/>
    <w:rsid w:val="0053026D"/>
    <w:rsid w:val="0053076A"/>
    <w:rsid w:val="00530786"/>
    <w:rsid w:val="0053097F"/>
    <w:rsid w:val="00530AF9"/>
    <w:rsid w:val="005313D4"/>
    <w:rsid w:val="00531D8E"/>
    <w:rsid w:val="00532486"/>
    <w:rsid w:val="00532813"/>
    <w:rsid w:val="00532D33"/>
    <w:rsid w:val="005330DC"/>
    <w:rsid w:val="00533433"/>
    <w:rsid w:val="00533492"/>
    <w:rsid w:val="00533874"/>
    <w:rsid w:val="00533D8F"/>
    <w:rsid w:val="00533ED3"/>
    <w:rsid w:val="00534B86"/>
    <w:rsid w:val="00534D31"/>
    <w:rsid w:val="00534D60"/>
    <w:rsid w:val="00534E7B"/>
    <w:rsid w:val="0053535A"/>
    <w:rsid w:val="005354CC"/>
    <w:rsid w:val="00535B5F"/>
    <w:rsid w:val="005362F8"/>
    <w:rsid w:val="00536457"/>
    <w:rsid w:val="0053669E"/>
    <w:rsid w:val="00536B97"/>
    <w:rsid w:val="00536E65"/>
    <w:rsid w:val="005378FC"/>
    <w:rsid w:val="00537C7E"/>
    <w:rsid w:val="00537FAA"/>
    <w:rsid w:val="0054003E"/>
    <w:rsid w:val="005409D9"/>
    <w:rsid w:val="00540CC3"/>
    <w:rsid w:val="00541B06"/>
    <w:rsid w:val="00541FF7"/>
    <w:rsid w:val="005421F6"/>
    <w:rsid w:val="00542CA1"/>
    <w:rsid w:val="00542F99"/>
    <w:rsid w:val="0054395C"/>
    <w:rsid w:val="0054399A"/>
    <w:rsid w:val="00543F58"/>
    <w:rsid w:val="0054413E"/>
    <w:rsid w:val="0054445D"/>
    <w:rsid w:val="0054459D"/>
    <w:rsid w:val="0054491A"/>
    <w:rsid w:val="00544B64"/>
    <w:rsid w:val="00544C1B"/>
    <w:rsid w:val="00544E9D"/>
    <w:rsid w:val="00545065"/>
    <w:rsid w:val="00545199"/>
    <w:rsid w:val="00545A5B"/>
    <w:rsid w:val="00545E8D"/>
    <w:rsid w:val="00545FCA"/>
    <w:rsid w:val="0054644D"/>
    <w:rsid w:val="005464E4"/>
    <w:rsid w:val="005466A0"/>
    <w:rsid w:val="0054675B"/>
    <w:rsid w:val="005468F4"/>
    <w:rsid w:val="00546907"/>
    <w:rsid w:val="00546B0C"/>
    <w:rsid w:val="00546DE1"/>
    <w:rsid w:val="005471F1"/>
    <w:rsid w:val="00547A0F"/>
    <w:rsid w:val="00547BEF"/>
    <w:rsid w:val="00547C12"/>
    <w:rsid w:val="00547F0D"/>
    <w:rsid w:val="00547FB7"/>
    <w:rsid w:val="00550101"/>
    <w:rsid w:val="005502C4"/>
    <w:rsid w:val="00550600"/>
    <w:rsid w:val="005507E9"/>
    <w:rsid w:val="00550EAF"/>
    <w:rsid w:val="00550F76"/>
    <w:rsid w:val="005510A9"/>
    <w:rsid w:val="00551384"/>
    <w:rsid w:val="00551EC3"/>
    <w:rsid w:val="005526B5"/>
    <w:rsid w:val="005526B9"/>
    <w:rsid w:val="005526C2"/>
    <w:rsid w:val="005527C4"/>
    <w:rsid w:val="005528DC"/>
    <w:rsid w:val="00552CA6"/>
    <w:rsid w:val="00552F0D"/>
    <w:rsid w:val="00553014"/>
    <w:rsid w:val="00553743"/>
    <w:rsid w:val="00553B6C"/>
    <w:rsid w:val="00553DFA"/>
    <w:rsid w:val="00553F0C"/>
    <w:rsid w:val="005544B8"/>
    <w:rsid w:val="005550E9"/>
    <w:rsid w:val="00555455"/>
    <w:rsid w:val="005559B1"/>
    <w:rsid w:val="005569D8"/>
    <w:rsid w:val="00557522"/>
    <w:rsid w:val="0055753C"/>
    <w:rsid w:val="00557A7A"/>
    <w:rsid w:val="00557B19"/>
    <w:rsid w:val="00557F46"/>
    <w:rsid w:val="00560A21"/>
    <w:rsid w:val="00561321"/>
    <w:rsid w:val="00561334"/>
    <w:rsid w:val="00561937"/>
    <w:rsid w:val="00561D3C"/>
    <w:rsid w:val="00561F7F"/>
    <w:rsid w:val="0056202A"/>
    <w:rsid w:val="0056303A"/>
    <w:rsid w:val="00563672"/>
    <w:rsid w:val="00563735"/>
    <w:rsid w:val="00563A5E"/>
    <w:rsid w:val="00563B2F"/>
    <w:rsid w:val="005640E8"/>
    <w:rsid w:val="005647CF"/>
    <w:rsid w:val="0056481C"/>
    <w:rsid w:val="00564C76"/>
    <w:rsid w:val="00564CFA"/>
    <w:rsid w:val="005651EB"/>
    <w:rsid w:val="0056549C"/>
    <w:rsid w:val="00565973"/>
    <w:rsid w:val="00565AFB"/>
    <w:rsid w:val="0056629B"/>
    <w:rsid w:val="00566584"/>
    <w:rsid w:val="0056663C"/>
    <w:rsid w:val="00566B38"/>
    <w:rsid w:val="00566D88"/>
    <w:rsid w:val="00567057"/>
    <w:rsid w:val="00567295"/>
    <w:rsid w:val="00567704"/>
    <w:rsid w:val="00570595"/>
    <w:rsid w:val="00570955"/>
    <w:rsid w:val="00570D19"/>
    <w:rsid w:val="00571C32"/>
    <w:rsid w:val="00571EA6"/>
    <w:rsid w:val="005721BF"/>
    <w:rsid w:val="0057229C"/>
    <w:rsid w:val="0057257C"/>
    <w:rsid w:val="00572BB1"/>
    <w:rsid w:val="00572CF5"/>
    <w:rsid w:val="00572DAA"/>
    <w:rsid w:val="0057317C"/>
    <w:rsid w:val="005739F8"/>
    <w:rsid w:val="00573E88"/>
    <w:rsid w:val="00573ED5"/>
    <w:rsid w:val="005743F2"/>
    <w:rsid w:val="0057480D"/>
    <w:rsid w:val="00574F3F"/>
    <w:rsid w:val="00575060"/>
    <w:rsid w:val="0057519C"/>
    <w:rsid w:val="00575298"/>
    <w:rsid w:val="00575498"/>
    <w:rsid w:val="005754F8"/>
    <w:rsid w:val="00575CA4"/>
    <w:rsid w:val="00575DE6"/>
    <w:rsid w:val="005773C7"/>
    <w:rsid w:val="005776C7"/>
    <w:rsid w:val="005777CD"/>
    <w:rsid w:val="00577A21"/>
    <w:rsid w:val="00577D50"/>
    <w:rsid w:val="00580693"/>
    <w:rsid w:val="0058118E"/>
    <w:rsid w:val="005814D0"/>
    <w:rsid w:val="00581724"/>
    <w:rsid w:val="005819B9"/>
    <w:rsid w:val="00581E8D"/>
    <w:rsid w:val="0058238F"/>
    <w:rsid w:val="00582501"/>
    <w:rsid w:val="005828B5"/>
    <w:rsid w:val="00582E95"/>
    <w:rsid w:val="005836D7"/>
    <w:rsid w:val="00583711"/>
    <w:rsid w:val="005838B0"/>
    <w:rsid w:val="0058422E"/>
    <w:rsid w:val="00584286"/>
    <w:rsid w:val="00584333"/>
    <w:rsid w:val="00584804"/>
    <w:rsid w:val="00584ABC"/>
    <w:rsid w:val="00584E53"/>
    <w:rsid w:val="005858C2"/>
    <w:rsid w:val="005859B2"/>
    <w:rsid w:val="00585F06"/>
    <w:rsid w:val="005860E2"/>
    <w:rsid w:val="005864FC"/>
    <w:rsid w:val="005868FB"/>
    <w:rsid w:val="005876C3"/>
    <w:rsid w:val="00587B45"/>
    <w:rsid w:val="005900AA"/>
    <w:rsid w:val="005902AF"/>
    <w:rsid w:val="00590B07"/>
    <w:rsid w:val="00590D10"/>
    <w:rsid w:val="0059139B"/>
    <w:rsid w:val="0059162A"/>
    <w:rsid w:val="0059163D"/>
    <w:rsid w:val="0059177D"/>
    <w:rsid w:val="00591BD8"/>
    <w:rsid w:val="00591C60"/>
    <w:rsid w:val="00591C81"/>
    <w:rsid w:val="00591EC1"/>
    <w:rsid w:val="00592010"/>
    <w:rsid w:val="005921F3"/>
    <w:rsid w:val="00592332"/>
    <w:rsid w:val="00592652"/>
    <w:rsid w:val="00592D61"/>
    <w:rsid w:val="00593157"/>
    <w:rsid w:val="005932FC"/>
    <w:rsid w:val="00593417"/>
    <w:rsid w:val="00593928"/>
    <w:rsid w:val="005939CA"/>
    <w:rsid w:val="00593B2B"/>
    <w:rsid w:val="00593B3B"/>
    <w:rsid w:val="00593F3F"/>
    <w:rsid w:val="0059407B"/>
    <w:rsid w:val="00594109"/>
    <w:rsid w:val="005941D3"/>
    <w:rsid w:val="005948A8"/>
    <w:rsid w:val="00595201"/>
    <w:rsid w:val="005952D9"/>
    <w:rsid w:val="005952E5"/>
    <w:rsid w:val="0059545F"/>
    <w:rsid w:val="005959DF"/>
    <w:rsid w:val="00595B0A"/>
    <w:rsid w:val="00595C01"/>
    <w:rsid w:val="00595F9B"/>
    <w:rsid w:val="005965FC"/>
    <w:rsid w:val="00596615"/>
    <w:rsid w:val="00596804"/>
    <w:rsid w:val="00596E19"/>
    <w:rsid w:val="00596F76"/>
    <w:rsid w:val="0059709E"/>
    <w:rsid w:val="00597138"/>
    <w:rsid w:val="005972D5"/>
    <w:rsid w:val="00597479"/>
    <w:rsid w:val="005978A1"/>
    <w:rsid w:val="00597E07"/>
    <w:rsid w:val="00597EBA"/>
    <w:rsid w:val="005A0630"/>
    <w:rsid w:val="005A09D3"/>
    <w:rsid w:val="005A0A6C"/>
    <w:rsid w:val="005A0D4F"/>
    <w:rsid w:val="005A1614"/>
    <w:rsid w:val="005A1FFF"/>
    <w:rsid w:val="005A248E"/>
    <w:rsid w:val="005A257D"/>
    <w:rsid w:val="005A275E"/>
    <w:rsid w:val="005A2957"/>
    <w:rsid w:val="005A33A3"/>
    <w:rsid w:val="005A37CB"/>
    <w:rsid w:val="005A3974"/>
    <w:rsid w:val="005A3D1E"/>
    <w:rsid w:val="005A3D42"/>
    <w:rsid w:val="005A458E"/>
    <w:rsid w:val="005A4CB7"/>
    <w:rsid w:val="005A4CE0"/>
    <w:rsid w:val="005A51D6"/>
    <w:rsid w:val="005A5540"/>
    <w:rsid w:val="005A55EF"/>
    <w:rsid w:val="005A5736"/>
    <w:rsid w:val="005A574C"/>
    <w:rsid w:val="005A5B25"/>
    <w:rsid w:val="005A5E0C"/>
    <w:rsid w:val="005A6918"/>
    <w:rsid w:val="005A6C68"/>
    <w:rsid w:val="005A6DAF"/>
    <w:rsid w:val="005A6E33"/>
    <w:rsid w:val="005A710E"/>
    <w:rsid w:val="005A72DA"/>
    <w:rsid w:val="005A75F2"/>
    <w:rsid w:val="005A78C5"/>
    <w:rsid w:val="005B0023"/>
    <w:rsid w:val="005B0468"/>
    <w:rsid w:val="005B07D0"/>
    <w:rsid w:val="005B09BC"/>
    <w:rsid w:val="005B0BBD"/>
    <w:rsid w:val="005B10D9"/>
    <w:rsid w:val="005B12EE"/>
    <w:rsid w:val="005B1AB4"/>
    <w:rsid w:val="005B24E8"/>
    <w:rsid w:val="005B290D"/>
    <w:rsid w:val="005B3068"/>
    <w:rsid w:val="005B39DA"/>
    <w:rsid w:val="005B3D66"/>
    <w:rsid w:val="005B4094"/>
    <w:rsid w:val="005B469C"/>
    <w:rsid w:val="005B46D1"/>
    <w:rsid w:val="005B492D"/>
    <w:rsid w:val="005B4BD4"/>
    <w:rsid w:val="005B4CAF"/>
    <w:rsid w:val="005B4E29"/>
    <w:rsid w:val="005B4F43"/>
    <w:rsid w:val="005B5417"/>
    <w:rsid w:val="005B5660"/>
    <w:rsid w:val="005B6192"/>
    <w:rsid w:val="005B6232"/>
    <w:rsid w:val="005B64FD"/>
    <w:rsid w:val="005B6A62"/>
    <w:rsid w:val="005B6C94"/>
    <w:rsid w:val="005B6DDF"/>
    <w:rsid w:val="005B74AB"/>
    <w:rsid w:val="005B7A19"/>
    <w:rsid w:val="005B7CBB"/>
    <w:rsid w:val="005B7CDD"/>
    <w:rsid w:val="005B7ED5"/>
    <w:rsid w:val="005C00EE"/>
    <w:rsid w:val="005C032A"/>
    <w:rsid w:val="005C0450"/>
    <w:rsid w:val="005C0581"/>
    <w:rsid w:val="005C06FC"/>
    <w:rsid w:val="005C0F1D"/>
    <w:rsid w:val="005C2416"/>
    <w:rsid w:val="005C2609"/>
    <w:rsid w:val="005C2621"/>
    <w:rsid w:val="005C262A"/>
    <w:rsid w:val="005C265A"/>
    <w:rsid w:val="005C2BEC"/>
    <w:rsid w:val="005C2C67"/>
    <w:rsid w:val="005C2CA5"/>
    <w:rsid w:val="005C2E19"/>
    <w:rsid w:val="005C3201"/>
    <w:rsid w:val="005C398A"/>
    <w:rsid w:val="005C3B1F"/>
    <w:rsid w:val="005C406A"/>
    <w:rsid w:val="005C4116"/>
    <w:rsid w:val="005C4375"/>
    <w:rsid w:val="005C4668"/>
    <w:rsid w:val="005C48CB"/>
    <w:rsid w:val="005C4973"/>
    <w:rsid w:val="005C4B93"/>
    <w:rsid w:val="005C5BC2"/>
    <w:rsid w:val="005C74C0"/>
    <w:rsid w:val="005C7739"/>
    <w:rsid w:val="005C7B68"/>
    <w:rsid w:val="005C7FC5"/>
    <w:rsid w:val="005D0042"/>
    <w:rsid w:val="005D04F5"/>
    <w:rsid w:val="005D0D49"/>
    <w:rsid w:val="005D0DCC"/>
    <w:rsid w:val="005D1BF5"/>
    <w:rsid w:val="005D1C42"/>
    <w:rsid w:val="005D2299"/>
    <w:rsid w:val="005D27B7"/>
    <w:rsid w:val="005D32CD"/>
    <w:rsid w:val="005D3514"/>
    <w:rsid w:val="005D3C48"/>
    <w:rsid w:val="005D4319"/>
    <w:rsid w:val="005D447C"/>
    <w:rsid w:val="005D48D9"/>
    <w:rsid w:val="005D4C66"/>
    <w:rsid w:val="005D4E06"/>
    <w:rsid w:val="005D4EAA"/>
    <w:rsid w:val="005D4EDF"/>
    <w:rsid w:val="005D4F21"/>
    <w:rsid w:val="005D5723"/>
    <w:rsid w:val="005D5DE1"/>
    <w:rsid w:val="005D61D2"/>
    <w:rsid w:val="005D621D"/>
    <w:rsid w:val="005D6280"/>
    <w:rsid w:val="005D67E2"/>
    <w:rsid w:val="005D6A39"/>
    <w:rsid w:val="005D6E78"/>
    <w:rsid w:val="005D705A"/>
    <w:rsid w:val="005D7373"/>
    <w:rsid w:val="005D7A23"/>
    <w:rsid w:val="005D7BFE"/>
    <w:rsid w:val="005E08AC"/>
    <w:rsid w:val="005E0929"/>
    <w:rsid w:val="005E0CFE"/>
    <w:rsid w:val="005E0FFB"/>
    <w:rsid w:val="005E139E"/>
    <w:rsid w:val="005E20D6"/>
    <w:rsid w:val="005E24B9"/>
    <w:rsid w:val="005E2A6B"/>
    <w:rsid w:val="005E2D0D"/>
    <w:rsid w:val="005E2FD8"/>
    <w:rsid w:val="005E34E8"/>
    <w:rsid w:val="005E3BD5"/>
    <w:rsid w:val="005E40DB"/>
    <w:rsid w:val="005E456E"/>
    <w:rsid w:val="005E5482"/>
    <w:rsid w:val="005E56F1"/>
    <w:rsid w:val="005E58DE"/>
    <w:rsid w:val="005E5B88"/>
    <w:rsid w:val="005E6678"/>
    <w:rsid w:val="005E6AD0"/>
    <w:rsid w:val="005E6FD0"/>
    <w:rsid w:val="005E71EB"/>
    <w:rsid w:val="005E73F3"/>
    <w:rsid w:val="005E74AA"/>
    <w:rsid w:val="005E7855"/>
    <w:rsid w:val="005E7891"/>
    <w:rsid w:val="005E7D3C"/>
    <w:rsid w:val="005F0547"/>
    <w:rsid w:val="005F093C"/>
    <w:rsid w:val="005F0F34"/>
    <w:rsid w:val="005F1245"/>
    <w:rsid w:val="005F1C03"/>
    <w:rsid w:val="005F1EA9"/>
    <w:rsid w:val="005F20E8"/>
    <w:rsid w:val="005F2543"/>
    <w:rsid w:val="005F2B87"/>
    <w:rsid w:val="005F2D05"/>
    <w:rsid w:val="005F2E4E"/>
    <w:rsid w:val="005F3093"/>
    <w:rsid w:val="005F32D2"/>
    <w:rsid w:val="005F3759"/>
    <w:rsid w:val="005F3BB4"/>
    <w:rsid w:val="005F3F18"/>
    <w:rsid w:val="005F4461"/>
    <w:rsid w:val="005F4F17"/>
    <w:rsid w:val="005F543A"/>
    <w:rsid w:val="005F55EE"/>
    <w:rsid w:val="005F5ED0"/>
    <w:rsid w:val="005F5FE7"/>
    <w:rsid w:val="005F61B5"/>
    <w:rsid w:val="005F6AE8"/>
    <w:rsid w:val="005F6CD8"/>
    <w:rsid w:val="005F716B"/>
    <w:rsid w:val="005F7279"/>
    <w:rsid w:val="005F7925"/>
    <w:rsid w:val="005F7E94"/>
    <w:rsid w:val="0060093E"/>
    <w:rsid w:val="00600BFB"/>
    <w:rsid w:val="00600C84"/>
    <w:rsid w:val="00600EB4"/>
    <w:rsid w:val="006017BE"/>
    <w:rsid w:val="0060238F"/>
    <w:rsid w:val="00602D52"/>
    <w:rsid w:val="00602E59"/>
    <w:rsid w:val="00603121"/>
    <w:rsid w:val="006035AE"/>
    <w:rsid w:val="00603A28"/>
    <w:rsid w:val="00604527"/>
    <w:rsid w:val="00604777"/>
    <w:rsid w:val="006047C8"/>
    <w:rsid w:val="006047CE"/>
    <w:rsid w:val="0060498B"/>
    <w:rsid w:val="0060543E"/>
    <w:rsid w:val="00605537"/>
    <w:rsid w:val="006058FE"/>
    <w:rsid w:val="00605A5C"/>
    <w:rsid w:val="00605BF6"/>
    <w:rsid w:val="0060613F"/>
    <w:rsid w:val="006066C7"/>
    <w:rsid w:val="00606AED"/>
    <w:rsid w:val="00606E4E"/>
    <w:rsid w:val="006070A5"/>
    <w:rsid w:val="0060742E"/>
    <w:rsid w:val="00607B3F"/>
    <w:rsid w:val="00607C02"/>
    <w:rsid w:val="00607E47"/>
    <w:rsid w:val="006101D5"/>
    <w:rsid w:val="006103BA"/>
    <w:rsid w:val="00610762"/>
    <w:rsid w:val="00610954"/>
    <w:rsid w:val="00610E12"/>
    <w:rsid w:val="00611563"/>
    <w:rsid w:val="0061173D"/>
    <w:rsid w:val="00611A8D"/>
    <w:rsid w:val="00611B56"/>
    <w:rsid w:val="00613E88"/>
    <w:rsid w:val="00614302"/>
    <w:rsid w:val="006143FE"/>
    <w:rsid w:val="00614524"/>
    <w:rsid w:val="006147F1"/>
    <w:rsid w:val="006149AF"/>
    <w:rsid w:val="006149C9"/>
    <w:rsid w:val="00614AB4"/>
    <w:rsid w:val="00614E6C"/>
    <w:rsid w:val="00615E36"/>
    <w:rsid w:val="0061694A"/>
    <w:rsid w:val="00616A44"/>
    <w:rsid w:val="00616C6D"/>
    <w:rsid w:val="00616E4B"/>
    <w:rsid w:val="00617CD9"/>
    <w:rsid w:val="00617D3D"/>
    <w:rsid w:val="00617F07"/>
    <w:rsid w:val="0062028A"/>
    <w:rsid w:val="0062084C"/>
    <w:rsid w:val="00620D74"/>
    <w:rsid w:val="0062111B"/>
    <w:rsid w:val="0062172E"/>
    <w:rsid w:val="006218A1"/>
    <w:rsid w:val="006219CE"/>
    <w:rsid w:val="00621B4C"/>
    <w:rsid w:val="006228A2"/>
    <w:rsid w:val="006228F0"/>
    <w:rsid w:val="00622AD5"/>
    <w:rsid w:val="00622F22"/>
    <w:rsid w:val="006233C4"/>
    <w:rsid w:val="00623B43"/>
    <w:rsid w:val="00623D22"/>
    <w:rsid w:val="00624701"/>
    <w:rsid w:val="00624A72"/>
    <w:rsid w:val="00624B21"/>
    <w:rsid w:val="00624C10"/>
    <w:rsid w:val="00624DA1"/>
    <w:rsid w:val="00624F1E"/>
    <w:rsid w:val="00624F4D"/>
    <w:rsid w:val="00624FB5"/>
    <w:rsid w:val="00625285"/>
    <w:rsid w:val="006252B4"/>
    <w:rsid w:val="00625BE0"/>
    <w:rsid w:val="00625CF4"/>
    <w:rsid w:val="00626AA8"/>
    <w:rsid w:val="00626B13"/>
    <w:rsid w:val="00626B92"/>
    <w:rsid w:val="006270BE"/>
    <w:rsid w:val="00627C0F"/>
    <w:rsid w:val="00627D1B"/>
    <w:rsid w:val="00627DF0"/>
    <w:rsid w:val="00627F1F"/>
    <w:rsid w:val="006301F5"/>
    <w:rsid w:val="0063056C"/>
    <w:rsid w:val="00630AA1"/>
    <w:rsid w:val="00630D96"/>
    <w:rsid w:val="00630EC7"/>
    <w:rsid w:val="00631527"/>
    <w:rsid w:val="00631839"/>
    <w:rsid w:val="00631C34"/>
    <w:rsid w:val="00632634"/>
    <w:rsid w:val="00632819"/>
    <w:rsid w:val="00632D49"/>
    <w:rsid w:val="00632EE0"/>
    <w:rsid w:val="006333B5"/>
    <w:rsid w:val="006336E7"/>
    <w:rsid w:val="00633CB1"/>
    <w:rsid w:val="006345B0"/>
    <w:rsid w:val="00634A3E"/>
    <w:rsid w:val="00634A99"/>
    <w:rsid w:val="00635007"/>
    <w:rsid w:val="00635113"/>
    <w:rsid w:val="00635316"/>
    <w:rsid w:val="0063541E"/>
    <w:rsid w:val="006354E9"/>
    <w:rsid w:val="00635984"/>
    <w:rsid w:val="00635B25"/>
    <w:rsid w:val="00635B63"/>
    <w:rsid w:val="00635DF6"/>
    <w:rsid w:val="00635FA3"/>
    <w:rsid w:val="00636B91"/>
    <w:rsid w:val="00636C39"/>
    <w:rsid w:val="00636E59"/>
    <w:rsid w:val="00637138"/>
    <w:rsid w:val="006371B1"/>
    <w:rsid w:val="00637282"/>
    <w:rsid w:val="00637703"/>
    <w:rsid w:val="00637967"/>
    <w:rsid w:val="00640074"/>
    <w:rsid w:val="00640261"/>
    <w:rsid w:val="006410F3"/>
    <w:rsid w:val="006411D6"/>
    <w:rsid w:val="0064155A"/>
    <w:rsid w:val="00641A9E"/>
    <w:rsid w:val="00641BA0"/>
    <w:rsid w:val="00641C45"/>
    <w:rsid w:val="006420C0"/>
    <w:rsid w:val="006423AE"/>
    <w:rsid w:val="006425A0"/>
    <w:rsid w:val="006428DB"/>
    <w:rsid w:val="00642B33"/>
    <w:rsid w:val="00642DBF"/>
    <w:rsid w:val="00642E68"/>
    <w:rsid w:val="00643E42"/>
    <w:rsid w:val="0064445A"/>
    <w:rsid w:val="0064446F"/>
    <w:rsid w:val="006445D1"/>
    <w:rsid w:val="00644DE9"/>
    <w:rsid w:val="00644E14"/>
    <w:rsid w:val="006451E7"/>
    <w:rsid w:val="006454B6"/>
    <w:rsid w:val="006462F2"/>
    <w:rsid w:val="00646345"/>
    <w:rsid w:val="00646A7A"/>
    <w:rsid w:val="00646B0F"/>
    <w:rsid w:val="00646C2A"/>
    <w:rsid w:val="00647C47"/>
    <w:rsid w:val="00651362"/>
    <w:rsid w:val="006521CE"/>
    <w:rsid w:val="0065334A"/>
    <w:rsid w:val="006534D6"/>
    <w:rsid w:val="00653C90"/>
    <w:rsid w:val="00654205"/>
    <w:rsid w:val="00654403"/>
    <w:rsid w:val="00654459"/>
    <w:rsid w:val="00654E0B"/>
    <w:rsid w:val="00655483"/>
    <w:rsid w:val="00655EE8"/>
    <w:rsid w:val="00656053"/>
    <w:rsid w:val="0065640B"/>
    <w:rsid w:val="006564F5"/>
    <w:rsid w:val="00656C6F"/>
    <w:rsid w:val="00656E07"/>
    <w:rsid w:val="0065714A"/>
    <w:rsid w:val="0065718F"/>
    <w:rsid w:val="006576A2"/>
    <w:rsid w:val="00660635"/>
    <w:rsid w:val="006607FF"/>
    <w:rsid w:val="006612FB"/>
    <w:rsid w:val="0066156D"/>
    <w:rsid w:val="00661980"/>
    <w:rsid w:val="00662123"/>
    <w:rsid w:val="006621D1"/>
    <w:rsid w:val="00662318"/>
    <w:rsid w:val="0066241C"/>
    <w:rsid w:val="00662C18"/>
    <w:rsid w:val="00662F03"/>
    <w:rsid w:val="006630BE"/>
    <w:rsid w:val="006635CF"/>
    <w:rsid w:val="006637D5"/>
    <w:rsid w:val="00663DF8"/>
    <w:rsid w:val="006646B6"/>
    <w:rsid w:val="00664ABF"/>
    <w:rsid w:val="00664B8D"/>
    <w:rsid w:val="00664EFC"/>
    <w:rsid w:val="0066509C"/>
    <w:rsid w:val="006653AB"/>
    <w:rsid w:val="00665413"/>
    <w:rsid w:val="00665443"/>
    <w:rsid w:val="006654C6"/>
    <w:rsid w:val="00665AB6"/>
    <w:rsid w:val="00665E37"/>
    <w:rsid w:val="00666033"/>
    <w:rsid w:val="006660D5"/>
    <w:rsid w:val="00666527"/>
    <w:rsid w:val="00666951"/>
    <w:rsid w:val="00666A13"/>
    <w:rsid w:val="00666DD8"/>
    <w:rsid w:val="00666F36"/>
    <w:rsid w:val="006672B2"/>
    <w:rsid w:val="00667916"/>
    <w:rsid w:val="00667BBC"/>
    <w:rsid w:val="00667F0D"/>
    <w:rsid w:val="00667FFC"/>
    <w:rsid w:val="0067036D"/>
    <w:rsid w:val="006709EC"/>
    <w:rsid w:val="00670F7A"/>
    <w:rsid w:val="00670FF3"/>
    <w:rsid w:val="006715B9"/>
    <w:rsid w:val="006719C3"/>
    <w:rsid w:val="00671ADE"/>
    <w:rsid w:val="00671DA6"/>
    <w:rsid w:val="0067216E"/>
    <w:rsid w:val="00672F71"/>
    <w:rsid w:val="006737FA"/>
    <w:rsid w:val="00674DE3"/>
    <w:rsid w:val="00674DFA"/>
    <w:rsid w:val="00674F23"/>
    <w:rsid w:val="00675011"/>
    <w:rsid w:val="006750B6"/>
    <w:rsid w:val="00676585"/>
    <w:rsid w:val="00676664"/>
    <w:rsid w:val="006778F0"/>
    <w:rsid w:val="00677A33"/>
    <w:rsid w:val="006801CC"/>
    <w:rsid w:val="0068044A"/>
    <w:rsid w:val="00680575"/>
    <w:rsid w:val="00680645"/>
    <w:rsid w:val="00680A73"/>
    <w:rsid w:val="00680AC1"/>
    <w:rsid w:val="00680AF1"/>
    <w:rsid w:val="00680DD5"/>
    <w:rsid w:val="00680E87"/>
    <w:rsid w:val="006815C6"/>
    <w:rsid w:val="00681954"/>
    <w:rsid w:val="00681A4C"/>
    <w:rsid w:val="00681C6B"/>
    <w:rsid w:val="00681CB0"/>
    <w:rsid w:val="00682115"/>
    <w:rsid w:val="00682EF9"/>
    <w:rsid w:val="00683709"/>
    <w:rsid w:val="00683862"/>
    <w:rsid w:val="00683CAB"/>
    <w:rsid w:val="00683D6C"/>
    <w:rsid w:val="00684375"/>
    <w:rsid w:val="0068480F"/>
    <w:rsid w:val="00684BE9"/>
    <w:rsid w:val="00684EA5"/>
    <w:rsid w:val="00685330"/>
    <w:rsid w:val="0068557C"/>
    <w:rsid w:val="0068583F"/>
    <w:rsid w:val="0068596F"/>
    <w:rsid w:val="00685EAD"/>
    <w:rsid w:val="00685F7D"/>
    <w:rsid w:val="006864A3"/>
    <w:rsid w:val="00686942"/>
    <w:rsid w:val="006869AB"/>
    <w:rsid w:val="006870CA"/>
    <w:rsid w:val="006873AA"/>
    <w:rsid w:val="006905F3"/>
    <w:rsid w:val="0069083C"/>
    <w:rsid w:val="006909CA"/>
    <w:rsid w:val="00690A00"/>
    <w:rsid w:val="00691028"/>
    <w:rsid w:val="006910C1"/>
    <w:rsid w:val="00691289"/>
    <w:rsid w:val="00691691"/>
    <w:rsid w:val="00691B1F"/>
    <w:rsid w:val="006924E6"/>
    <w:rsid w:val="00692B23"/>
    <w:rsid w:val="00692BEF"/>
    <w:rsid w:val="00692E3D"/>
    <w:rsid w:val="00692EB6"/>
    <w:rsid w:val="00692F1A"/>
    <w:rsid w:val="006938C9"/>
    <w:rsid w:val="00693D4D"/>
    <w:rsid w:val="00693DB9"/>
    <w:rsid w:val="00694032"/>
    <w:rsid w:val="00694062"/>
    <w:rsid w:val="006948DC"/>
    <w:rsid w:val="00694AAC"/>
    <w:rsid w:val="00695B43"/>
    <w:rsid w:val="00695E7B"/>
    <w:rsid w:val="00695E8E"/>
    <w:rsid w:val="006965AD"/>
    <w:rsid w:val="0069679D"/>
    <w:rsid w:val="00696814"/>
    <w:rsid w:val="00696D8A"/>
    <w:rsid w:val="00696E05"/>
    <w:rsid w:val="00696F64"/>
    <w:rsid w:val="00697005"/>
    <w:rsid w:val="006973E8"/>
    <w:rsid w:val="00697531"/>
    <w:rsid w:val="006A00F8"/>
    <w:rsid w:val="006A021A"/>
    <w:rsid w:val="006A04EE"/>
    <w:rsid w:val="006A0EAA"/>
    <w:rsid w:val="006A1107"/>
    <w:rsid w:val="006A1D5E"/>
    <w:rsid w:val="006A2E69"/>
    <w:rsid w:val="006A3411"/>
    <w:rsid w:val="006A353E"/>
    <w:rsid w:val="006A3569"/>
    <w:rsid w:val="006A3E41"/>
    <w:rsid w:val="006A3F1A"/>
    <w:rsid w:val="006A443D"/>
    <w:rsid w:val="006A45B6"/>
    <w:rsid w:val="006A4AE0"/>
    <w:rsid w:val="006A4DEC"/>
    <w:rsid w:val="006A50E6"/>
    <w:rsid w:val="006A5573"/>
    <w:rsid w:val="006A61AE"/>
    <w:rsid w:val="006A690D"/>
    <w:rsid w:val="006A6C6C"/>
    <w:rsid w:val="006A6EFE"/>
    <w:rsid w:val="006A74BD"/>
    <w:rsid w:val="006A77B9"/>
    <w:rsid w:val="006B05BD"/>
    <w:rsid w:val="006B0A8D"/>
    <w:rsid w:val="006B0E04"/>
    <w:rsid w:val="006B10E5"/>
    <w:rsid w:val="006B1261"/>
    <w:rsid w:val="006B18EE"/>
    <w:rsid w:val="006B2022"/>
    <w:rsid w:val="006B2CA3"/>
    <w:rsid w:val="006B2DDE"/>
    <w:rsid w:val="006B2FB8"/>
    <w:rsid w:val="006B327D"/>
    <w:rsid w:val="006B3489"/>
    <w:rsid w:val="006B39CB"/>
    <w:rsid w:val="006B3A8A"/>
    <w:rsid w:val="006B3BFE"/>
    <w:rsid w:val="006B3C2E"/>
    <w:rsid w:val="006B3DB7"/>
    <w:rsid w:val="006B3F2D"/>
    <w:rsid w:val="006B402C"/>
    <w:rsid w:val="006B44AC"/>
    <w:rsid w:val="006B4509"/>
    <w:rsid w:val="006B4582"/>
    <w:rsid w:val="006B48BC"/>
    <w:rsid w:val="006B5088"/>
    <w:rsid w:val="006B512E"/>
    <w:rsid w:val="006B58AB"/>
    <w:rsid w:val="006B5E75"/>
    <w:rsid w:val="006B5EA2"/>
    <w:rsid w:val="006B62A7"/>
    <w:rsid w:val="006B630B"/>
    <w:rsid w:val="006B6AAA"/>
    <w:rsid w:val="006B7423"/>
    <w:rsid w:val="006B74F7"/>
    <w:rsid w:val="006B7547"/>
    <w:rsid w:val="006B76D8"/>
    <w:rsid w:val="006B7FB4"/>
    <w:rsid w:val="006C0021"/>
    <w:rsid w:val="006C01E0"/>
    <w:rsid w:val="006C03FD"/>
    <w:rsid w:val="006C07DC"/>
    <w:rsid w:val="006C09DB"/>
    <w:rsid w:val="006C0B31"/>
    <w:rsid w:val="006C0C76"/>
    <w:rsid w:val="006C0EE2"/>
    <w:rsid w:val="006C1030"/>
    <w:rsid w:val="006C1512"/>
    <w:rsid w:val="006C1C0A"/>
    <w:rsid w:val="006C1E2B"/>
    <w:rsid w:val="006C200F"/>
    <w:rsid w:val="006C21A1"/>
    <w:rsid w:val="006C27F4"/>
    <w:rsid w:val="006C2D26"/>
    <w:rsid w:val="006C2D9A"/>
    <w:rsid w:val="006C2E15"/>
    <w:rsid w:val="006C2E6B"/>
    <w:rsid w:val="006C2F48"/>
    <w:rsid w:val="006C3207"/>
    <w:rsid w:val="006C33FF"/>
    <w:rsid w:val="006C3B4D"/>
    <w:rsid w:val="006C3F7D"/>
    <w:rsid w:val="006C41AA"/>
    <w:rsid w:val="006C425B"/>
    <w:rsid w:val="006C42BF"/>
    <w:rsid w:val="006C447C"/>
    <w:rsid w:val="006C45FC"/>
    <w:rsid w:val="006C47D2"/>
    <w:rsid w:val="006C49C6"/>
    <w:rsid w:val="006C4B1E"/>
    <w:rsid w:val="006C4B80"/>
    <w:rsid w:val="006C4E9C"/>
    <w:rsid w:val="006C4F94"/>
    <w:rsid w:val="006C50B6"/>
    <w:rsid w:val="006C51BA"/>
    <w:rsid w:val="006C5949"/>
    <w:rsid w:val="006C599D"/>
    <w:rsid w:val="006C59BF"/>
    <w:rsid w:val="006C5B55"/>
    <w:rsid w:val="006C5E22"/>
    <w:rsid w:val="006C62AA"/>
    <w:rsid w:val="006C67D8"/>
    <w:rsid w:val="006C6C0D"/>
    <w:rsid w:val="006C6DCC"/>
    <w:rsid w:val="006C6E87"/>
    <w:rsid w:val="006C6F8E"/>
    <w:rsid w:val="006C6FFB"/>
    <w:rsid w:val="006C70AD"/>
    <w:rsid w:val="006C7119"/>
    <w:rsid w:val="006C7677"/>
    <w:rsid w:val="006C7861"/>
    <w:rsid w:val="006C7C4F"/>
    <w:rsid w:val="006D0193"/>
    <w:rsid w:val="006D03DA"/>
    <w:rsid w:val="006D04C6"/>
    <w:rsid w:val="006D0644"/>
    <w:rsid w:val="006D0B1A"/>
    <w:rsid w:val="006D1302"/>
    <w:rsid w:val="006D133C"/>
    <w:rsid w:val="006D1700"/>
    <w:rsid w:val="006D1ADE"/>
    <w:rsid w:val="006D216F"/>
    <w:rsid w:val="006D2509"/>
    <w:rsid w:val="006D2548"/>
    <w:rsid w:val="006D27AC"/>
    <w:rsid w:val="006D283F"/>
    <w:rsid w:val="006D298C"/>
    <w:rsid w:val="006D2B5F"/>
    <w:rsid w:val="006D2BB0"/>
    <w:rsid w:val="006D3339"/>
    <w:rsid w:val="006D394D"/>
    <w:rsid w:val="006D404C"/>
    <w:rsid w:val="006D423E"/>
    <w:rsid w:val="006D445F"/>
    <w:rsid w:val="006D4A5F"/>
    <w:rsid w:val="006D4D8B"/>
    <w:rsid w:val="006D5468"/>
    <w:rsid w:val="006D580D"/>
    <w:rsid w:val="006D58B6"/>
    <w:rsid w:val="006D5907"/>
    <w:rsid w:val="006D5A98"/>
    <w:rsid w:val="006D5C07"/>
    <w:rsid w:val="006D5EA4"/>
    <w:rsid w:val="006D5F03"/>
    <w:rsid w:val="006D5FD8"/>
    <w:rsid w:val="006D7181"/>
    <w:rsid w:val="006D71CC"/>
    <w:rsid w:val="006D7352"/>
    <w:rsid w:val="006D738D"/>
    <w:rsid w:val="006D73DC"/>
    <w:rsid w:val="006D7719"/>
    <w:rsid w:val="006D7816"/>
    <w:rsid w:val="006D7C06"/>
    <w:rsid w:val="006D7C13"/>
    <w:rsid w:val="006D7F9A"/>
    <w:rsid w:val="006D7FE6"/>
    <w:rsid w:val="006E00A8"/>
    <w:rsid w:val="006E00D4"/>
    <w:rsid w:val="006E03BA"/>
    <w:rsid w:val="006E043E"/>
    <w:rsid w:val="006E08BC"/>
    <w:rsid w:val="006E0EC6"/>
    <w:rsid w:val="006E1001"/>
    <w:rsid w:val="006E1FFC"/>
    <w:rsid w:val="006E2062"/>
    <w:rsid w:val="006E246D"/>
    <w:rsid w:val="006E2621"/>
    <w:rsid w:val="006E2B2D"/>
    <w:rsid w:val="006E2B44"/>
    <w:rsid w:val="006E35E9"/>
    <w:rsid w:val="006E432D"/>
    <w:rsid w:val="006E4332"/>
    <w:rsid w:val="006E48FB"/>
    <w:rsid w:val="006E4B6C"/>
    <w:rsid w:val="006E52B2"/>
    <w:rsid w:val="006E5635"/>
    <w:rsid w:val="006E610D"/>
    <w:rsid w:val="006E6316"/>
    <w:rsid w:val="006E63F8"/>
    <w:rsid w:val="006E650F"/>
    <w:rsid w:val="006E6531"/>
    <w:rsid w:val="006E67EC"/>
    <w:rsid w:val="006E687A"/>
    <w:rsid w:val="006E6C5C"/>
    <w:rsid w:val="006E727D"/>
    <w:rsid w:val="006E7896"/>
    <w:rsid w:val="006F0667"/>
    <w:rsid w:val="006F070D"/>
    <w:rsid w:val="006F0B01"/>
    <w:rsid w:val="006F0BEF"/>
    <w:rsid w:val="006F0D90"/>
    <w:rsid w:val="006F0E0F"/>
    <w:rsid w:val="006F106E"/>
    <w:rsid w:val="006F13C7"/>
    <w:rsid w:val="006F23AA"/>
    <w:rsid w:val="006F273F"/>
    <w:rsid w:val="006F2AD2"/>
    <w:rsid w:val="006F2C0B"/>
    <w:rsid w:val="006F445E"/>
    <w:rsid w:val="006F4913"/>
    <w:rsid w:val="006F4F26"/>
    <w:rsid w:val="006F507F"/>
    <w:rsid w:val="006F5934"/>
    <w:rsid w:val="006F5977"/>
    <w:rsid w:val="006F5C55"/>
    <w:rsid w:val="006F5CC0"/>
    <w:rsid w:val="006F5F44"/>
    <w:rsid w:val="006F5FFA"/>
    <w:rsid w:val="006F647B"/>
    <w:rsid w:val="006F65D5"/>
    <w:rsid w:val="006F6759"/>
    <w:rsid w:val="006F67F5"/>
    <w:rsid w:val="006F6E29"/>
    <w:rsid w:val="006F704C"/>
    <w:rsid w:val="006F70DC"/>
    <w:rsid w:val="006F753A"/>
    <w:rsid w:val="006F7A1D"/>
    <w:rsid w:val="00700151"/>
    <w:rsid w:val="0070066A"/>
    <w:rsid w:val="0070075E"/>
    <w:rsid w:val="00700D32"/>
    <w:rsid w:val="00701394"/>
    <w:rsid w:val="00701E36"/>
    <w:rsid w:val="00701FF9"/>
    <w:rsid w:val="007020C8"/>
    <w:rsid w:val="007021D6"/>
    <w:rsid w:val="00702342"/>
    <w:rsid w:val="00702703"/>
    <w:rsid w:val="00702CA0"/>
    <w:rsid w:val="00702DC2"/>
    <w:rsid w:val="0070379C"/>
    <w:rsid w:val="0070412B"/>
    <w:rsid w:val="00704317"/>
    <w:rsid w:val="007046BF"/>
    <w:rsid w:val="0070493F"/>
    <w:rsid w:val="00704D57"/>
    <w:rsid w:val="0070552B"/>
    <w:rsid w:val="00705547"/>
    <w:rsid w:val="00705580"/>
    <w:rsid w:val="00705712"/>
    <w:rsid w:val="00705FC4"/>
    <w:rsid w:val="007065F7"/>
    <w:rsid w:val="00706847"/>
    <w:rsid w:val="007068F1"/>
    <w:rsid w:val="007069C1"/>
    <w:rsid w:val="00706BF9"/>
    <w:rsid w:val="0070715D"/>
    <w:rsid w:val="00707354"/>
    <w:rsid w:val="00707414"/>
    <w:rsid w:val="0070778D"/>
    <w:rsid w:val="00707C9B"/>
    <w:rsid w:val="00707D89"/>
    <w:rsid w:val="00707DA9"/>
    <w:rsid w:val="00710021"/>
    <w:rsid w:val="00710434"/>
    <w:rsid w:val="007106A9"/>
    <w:rsid w:val="00710AF1"/>
    <w:rsid w:val="00710DC7"/>
    <w:rsid w:val="00710ED6"/>
    <w:rsid w:val="007113EB"/>
    <w:rsid w:val="0071168D"/>
    <w:rsid w:val="00711883"/>
    <w:rsid w:val="007119FF"/>
    <w:rsid w:val="00711E28"/>
    <w:rsid w:val="00712BE8"/>
    <w:rsid w:val="0071300A"/>
    <w:rsid w:val="00713202"/>
    <w:rsid w:val="00713351"/>
    <w:rsid w:val="007135D5"/>
    <w:rsid w:val="00713629"/>
    <w:rsid w:val="007139D8"/>
    <w:rsid w:val="00713CAA"/>
    <w:rsid w:val="00713D22"/>
    <w:rsid w:val="007141DB"/>
    <w:rsid w:val="007145F2"/>
    <w:rsid w:val="007146ED"/>
    <w:rsid w:val="00714A1D"/>
    <w:rsid w:val="00714A84"/>
    <w:rsid w:val="00714CE6"/>
    <w:rsid w:val="00714EB3"/>
    <w:rsid w:val="007150F2"/>
    <w:rsid w:val="00715298"/>
    <w:rsid w:val="00715745"/>
    <w:rsid w:val="0071579C"/>
    <w:rsid w:val="00715977"/>
    <w:rsid w:val="00715CD3"/>
    <w:rsid w:val="00715F01"/>
    <w:rsid w:val="007168D1"/>
    <w:rsid w:val="00716C56"/>
    <w:rsid w:val="00717010"/>
    <w:rsid w:val="00717BA9"/>
    <w:rsid w:val="00717FC1"/>
    <w:rsid w:val="007202F8"/>
    <w:rsid w:val="00720662"/>
    <w:rsid w:val="0072087F"/>
    <w:rsid w:val="007208C7"/>
    <w:rsid w:val="00720E50"/>
    <w:rsid w:val="00721050"/>
    <w:rsid w:val="00721903"/>
    <w:rsid w:val="00721ABF"/>
    <w:rsid w:val="00722063"/>
    <w:rsid w:val="00722267"/>
    <w:rsid w:val="00722AC5"/>
    <w:rsid w:val="00722E2D"/>
    <w:rsid w:val="00722E70"/>
    <w:rsid w:val="0072310C"/>
    <w:rsid w:val="007235BE"/>
    <w:rsid w:val="00723F5E"/>
    <w:rsid w:val="007246F5"/>
    <w:rsid w:val="007249DB"/>
    <w:rsid w:val="00724A52"/>
    <w:rsid w:val="00724CDC"/>
    <w:rsid w:val="00724D19"/>
    <w:rsid w:val="00725756"/>
    <w:rsid w:val="00726659"/>
    <w:rsid w:val="007268A8"/>
    <w:rsid w:val="007268FD"/>
    <w:rsid w:val="00726A10"/>
    <w:rsid w:val="00726B97"/>
    <w:rsid w:val="0072710D"/>
    <w:rsid w:val="007279FF"/>
    <w:rsid w:val="00727B25"/>
    <w:rsid w:val="007303C7"/>
    <w:rsid w:val="00730891"/>
    <w:rsid w:val="00730E38"/>
    <w:rsid w:val="007313C5"/>
    <w:rsid w:val="007313D1"/>
    <w:rsid w:val="0073225A"/>
    <w:rsid w:val="007324F2"/>
    <w:rsid w:val="00732A7E"/>
    <w:rsid w:val="00732F66"/>
    <w:rsid w:val="007335B5"/>
    <w:rsid w:val="00733A8D"/>
    <w:rsid w:val="00733BBB"/>
    <w:rsid w:val="00733E12"/>
    <w:rsid w:val="007343FF"/>
    <w:rsid w:val="00734C2E"/>
    <w:rsid w:val="007351ED"/>
    <w:rsid w:val="0073566C"/>
    <w:rsid w:val="0073572D"/>
    <w:rsid w:val="00735817"/>
    <w:rsid w:val="007358F2"/>
    <w:rsid w:val="00735B17"/>
    <w:rsid w:val="00735EDB"/>
    <w:rsid w:val="00735FA9"/>
    <w:rsid w:val="00736050"/>
    <w:rsid w:val="00736112"/>
    <w:rsid w:val="00736952"/>
    <w:rsid w:val="00736B53"/>
    <w:rsid w:val="0073776B"/>
    <w:rsid w:val="00737880"/>
    <w:rsid w:val="00740052"/>
    <w:rsid w:val="00740380"/>
    <w:rsid w:val="007409E3"/>
    <w:rsid w:val="007410CA"/>
    <w:rsid w:val="007414CC"/>
    <w:rsid w:val="007414F1"/>
    <w:rsid w:val="00741503"/>
    <w:rsid w:val="00741E3E"/>
    <w:rsid w:val="007431CA"/>
    <w:rsid w:val="007432E3"/>
    <w:rsid w:val="00743782"/>
    <w:rsid w:val="0074387B"/>
    <w:rsid w:val="0074389C"/>
    <w:rsid w:val="00743C70"/>
    <w:rsid w:val="007440F2"/>
    <w:rsid w:val="007443DB"/>
    <w:rsid w:val="00744518"/>
    <w:rsid w:val="0074462E"/>
    <w:rsid w:val="007447C1"/>
    <w:rsid w:val="00744C92"/>
    <w:rsid w:val="00744F9F"/>
    <w:rsid w:val="00744FF4"/>
    <w:rsid w:val="0074511C"/>
    <w:rsid w:val="0074538E"/>
    <w:rsid w:val="007457B2"/>
    <w:rsid w:val="00745ACE"/>
    <w:rsid w:val="0074659A"/>
    <w:rsid w:val="00746EC4"/>
    <w:rsid w:val="00747F30"/>
    <w:rsid w:val="0075022A"/>
    <w:rsid w:val="0075037A"/>
    <w:rsid w:val="007507DD"/>
    <w:rsid w:val="00750BF5"/>
    <w:rsid w:val="0075126E"/>
    <w:rsid w:val="00751522"/>
    <w:rsid w:val="007518AB"/>
    <w:rsid w:val="00751B2B"/>
    <w:rsid w:val="00751EB1"/>
    <w:rsid w:val="00752394"/>
    <w:rsid w:val="00754108"/>
    <w:rsid w:val="00754718"/>
    <w:rsid w:val="00754E99"/>
    <w:rsid w:val="007552EC"/>
    <w:rsid w:val="0075544F"/>
    <w:rsid w:val="007555E6"/>
    <w:rsid w:val="00755988"/>
    <w:rsid w:val="00755E5A"/>
    <w:rsid w:val="007563D4"/>
    <w:rsid w:val="00756D26"/>
    <w:rsid w:val="00756DF1"/>
    <w:rsid w:val="007573D9"/>
    <w:rsid w:val="00757C54"/>
    <w:rsid w:val="00760085"/>
    <w:rsid w:val="0076019E"/>
    <w:rsid w:val="0076023C"/>
    <w:rsid w:val="007603FC"/>
    <w:rsid w:val="0076059E"/>
    <w:rsid w:val="00760920"/>
    <w:rsid w:val="00760B6A"/>
    <w:rsid w:val="00760F3C"/>
    <w:rsid w:val="00761A35"/>
    <w:rsid w:val="00761A82"/>
    <w:rsid w:val="00761C13"/>
    <w:rsid w:val="00761E08"/>
    <w:rsid w:val="00761EF2"/>
    <w:rsid w:val="00762329"/>
    <w:rsid w:val="00762452"/>
    <w:rsid w:val="00763665"/>
    <w:rsid w:val="007636C1"/>
    <w:rsid w:val="00763742"/>
    <w:rsid w:val="007638F6"/>
    <w:rsid w:val="00763CD6"/>
    <w:rsid w:val="00763F12"/>
    <w:rsid w:val="007645D4"/>
    <w:rsid w:val="0076470D"/>
    <w:rsid w:val="007650EE"/>
    <w:rsid w:val="00765A7A"/>
    <w:rsid w:val="00765B51"/>
    <w:rsid w:val="00765DD1"/>
    <w:rsid w:val="007666AD"/>
    <w:rsid w:val="007666FA"/>
    <w:rsid w:val="00766718"/>
    <w:rsid w:val="00766A88"/>
    <w:rsid w:val="00766DDF"/>
    <w:rsid w:val="00766F1D"/>
    <w:rsid w:val="00767119"/>
    <w:rsid w:val="00767680"/>
    <w:rsid w:val="0076778E"/>
    <w:rsid w:val="007678A1"/>
    <w:rsid w:val="00767F36"/>
    <w:rsid w:val="00770014"/>
    <w:rsid w:val="007705C7"/>
    <w:rsid w:val="0077066C"/>
    <w:rsid w:val="007709F8"/>
    <w:rsid w:val="00770DEE"/>
    <w:rsid w:val="00771202"/>
    <w:rsid w:val="0077128F"/>
    <w:rsid w:val="00771BA9"/>
    <w:rsid w:val="00771C90"/>
    <w:rsid w:val="0077206B"/>
    <w:rsid w:val="00772959"/>
    <w:rsid w:val="00772AF4"/>
    <w:rsid w:val="00772BE5"/>
    <w:rsid w:val="00772CCC"/>
    <w:rsid w:val="0077368D"/>
    <w:rsid w:val="00773964"/>
    <w:rsid w:val="00773A3D"/>
    <w:rsid w:val="00773B37"/>
    <w:rsid w:val="00773C19"/>
    <w:rsid w:val="007748DF"/>
    <w:rsid w:val="00774901"/>
    <w:rsid w:val="00774A83"/>
    <w:rsid w:val="00774A88"/>
    <w:rsid w:val="00774D8F"/>
    <w:rsid w:val="00775146"/>
    <w:rsid w:val="00775A18"/>
    <w:rsid w:val="00775F5F"/>
    <w:rsid w:val="00776247"/>
    <w:rsid w:val="007762E3"/>
    <w:rsid w:val="00776381"/>
    <w:rsid w:val="00776532"/>
    <w:rsid w:val="00776854"/>
    <w:rsid w:val="0077695F"/>
    <w:rsid w:val="00776DCD"/>
    <w:rsid w:val="00777425"/>
    <w:rsid w:val="0077750B"/>
    <w:rsid w:val="00777D48"/>
    <w:rsid w:val="00777D51"/>
    <w:rsid w:val="0078013C"/>
    <w:rsid w:val="00780F29"/>
    <w:rsid w:val="0078115B"/>
    <w:rsid w:val="007816F1"/>
    <w:rsid w:val="00781FBD"/>
    <w:rsid w:val="007823DD"/>
    <w:rsid w:val="00782473"/>
    <w:rsid w:val="007828CE"/>
    <w:rsid w:val="00782B69"/>
    <w:rsid w:val="00782E68"/>
    <w:rsid w:val="007838D3"/>
    <w:rsid w:val="00783995"/>
    <w:rsid w:val="00783E6F"/>
    <w:rsid w:val="00784180"/>
    <w:rsid w:val="00784A51"/>
    <w:rsid w:val="007853A7"/>
    <w:rsid w:val="0078548C"/>
    <w:rsid w:val="00785F6A"/>
    <w:rsid w:val="00786993"/>
    <w:rsid w:val="0078775F"/>
    <w:rsid w:val="00787C53"/>
    <w:rsid w:val="00787CDD"/>
    <w:rsid w:val="00787DCE"/>
    <w:rsid w:val="007900ED"/>
    <w:rsid w:val="007911F8"/>
    <w:rsid w:val="0079147C"/>
    <w:rsid w:val="0079161C"/>
    <w:rsid w:val="007916EC"/>
    <w:rsid w:val="00791DB4"/>
    <w:rsid w:val="0079281D"/>
    <w:rsid w:val="00792AAD"/>
    <w:rsid w:val="00792BC9"/>
    <w:rsid w:val="00792C76"/>
    <w:rsid w:val="007933A8"/>
    <w:rsid w:val="0079340E"/>
    <w:rsid w:val="007935D6"/>
    <w:rsid w:val="00793DE9"/>
    <w:rsid w:val="00794196"/>
    <w:rsid w:val="0079463E"/>
    <w:rsid w:val="00794A95"/>
    <w:rsid w:val="00795082"/>
    <w:rsid w:val="007951C8"/>
    <w:rsid w:val="007956B0"/>
    <w:rsid w:val="00795800"/>
    <w:rsid w:val="0079580F"/>
    <w:rsid w:val="00795C0D"/>
    <w:rsid w:val="00795F03"/>
    <w:rsid w:val="00795F97"/>
    <w:rsid w:val="007962EA"/>
    <w:rsid w:val="00796615"/>
    <w:rsid w:val="00796962"/>
    <w:rsid w:val="00796F58"/>
    <w:rsid w:val="00797311"/>
    <w:rsid w:val="00797AD0"/>
    <w:rsid w:val="00797B28"/>
    <w:rsid w:val="007A04D6"/>
    <w:rsid w:val="007A0D26"/>
    <w:rsid w:val="007A0F50"/>
    <w:rsid w:val="007A1176"/>
    <w:rsid w:val="007A15F0"/>
    <w:rsid w:val="007A1683"/>
    <w:rsid w:val="007A1C12"/>
    <w:rsid w:val="007A1CA2"/>
    <w:rsid w:val="007A1FBF"/>
    <w:rsid w:val="007A2065"/>
    <w:rsid w:val="007A20A2"/>
    <w:rsid w:val="007A20BA"/>
    <w:rsid w:val="007A21EF"/>
    <w:rsid w:val="007A2CCA"/>
    <w:rsid w:val="007A2CCF"/>
    <w:rsid w:val="007A2DDC"/>
    <w:rsid w:val="007A2F83"/>
    <w:rsid w:val="007A3111"/>
    <w:rsid w:val="007A32CE"/>
    <w:rsid w:val="007A3B74"/>
    <w:rsid w:val="007A3DA1"/>
    <w:rsid w:val="007A40E2"/>
    <w:rsid w:val="007A464B"/>
    <w:rsid w:val="007A5942"/>
    <w:rsid w:val="007A5E67"/>
    <w:rsid w:val="007A61E6"/>
    <w:rsid w:val="007A6334"/>
    <w:rsid w:val="007A63DF"/>
    <w:rsid w:val="007A6847"/>
    <w:rsid w:val="007A6A69"/>
    <w:rsid w:val="007A6B03"/>
    <w:rsid w:val="007A6C9E"/>
    <w:rsid w:val="007A6C9F"/>
    <w:rsid w:val="007A6F30"/>
    <w:rsid w:val="007A704F"/>
    <w:rsid w:val="007A7536"/>
    <w:rsid w:val="007A7B25"/>
    <w:rsid w:val="007A7B7E"/>
    <w:rsid w:val="007B0384"/>
    <w:rsid w:val="007B0790"/>
    <w:rsid w:val="007B07D8"/>
    <w:rsid w:val="007B0BD4"/>
    <w:rsid w:val="007B0FBF"/>
    <w:rsid w:val="007B1754"/>
    <w:rsid w:val="007B19D4"/>
    <w:rsid w:val="007B1A9F"/>
    <w:rsid w:val="007B1C3E"/>
    <w:rsid w:val="007B1F39"/>
    <w:rsid w:val="007B208D"/>
    <w:rsid w:val="007B2CD3"/>
    <w:rsid w:val="007B2D6D"/>
    <w:rsid w:val="007B3048"/>
    <w:rsid w:val="007B32D4"/>
    <w:rsid w:val="007B36C4"/>
    <w:rsid w:val="007B3991"/>
    <w:rsid w:val="007B466A"/>
    <w:rsid w:val="007B48A1"/>
    <w:rsid w:val="007B49ED"/>
    <w:rsid w:val="007B4C18"/>
    <w:rsid w:val="007B4E91"/>
    <w:rsid w:val="007B59A8"/>
    <w:rsid w:val="007B5DE3"/>
    <w:rsid w:val="007B657D"/>
    <w:rsid w:val="007B72A2"/>
    <w:rsid w:val="007B757B"/>
    <w:rsid w:val="007B76B4"/>
    <w:rsid w:val="007B76FA"/>
    <w:rsid w:val="007B7D51"/>
    <w:rsid w:val="007B7DA5"/>
    <w:rsid w:val="007C043B"/>
    <w:rsid w:val="007C0B51"/>
    <w:rsid w:val="007C0D81"/>
    <w:rsid w:val="007C0E51"/>
    <w:rsid w:val="007C1428"/>
    <w:rsid w:val="007C175E"/>
    <w:rsid w:val="007C1C8F"/>
    <w:rsid w:val="007C2264"/>
    <w:rsid w:val="007C2418"/>
    <w:rsid w:val="007C2740"/>
    <w:rsid w:val="007C2A97"/>
    <w:rsid w:val="007C2C55"/>
    <w:rsid w:val="007C3216"/>
    <w:rsid w:val="007C33A7"/>
    <w:rsid w:val="007C3902"/>
    <w:rsid w:val="007C3A95"/>
    <w:rsid w:val="007C400C"/>
    <w:rsid w:val="007C4053"/>
    <w:rsid w:val="007C415F"/>
    <w:rsid w:val="007C4445"/>
    <w:rsid w:val="007C470B"/>
    <w:rsid w:val="007C4805"/>
    <w:rsid w:val="007C4A81"/>
    <w:rsid w:val="007C4C09"/>
    <w:rsid w:val="007C4F02"/>
    <w:rsid w:val="007C57B8"/>
    <w:rsid w:val="007C5829"/>
    <w:rsid w:val="007C5B2B"/>
    <w:rsid w:val="007C5DFB"/>
    <w:rsid w:val="007C68D9"/>
    <w:rsid w:val="007C6C12"/>
    <w:rsid w:val="007C7276"/>
    <w:rsid w:val="007C732C"/>
    <w:rsid w:val="007C76BF"/>
    <w:rsid w:val="007C790B"/>
    <w:rsid w:val="007C7E0C"/>
    <w:rsid w:val="007D02A4"/>
    <w:rsid w:val="007D04A6"/>
    <w:rsid w:val="007D0570"/>
    <w:rsid w:val="007D0E93"/>
    <w:rsid w:val="007D148D"/>
    <w:rsid w:val="007D1572"/>
    <w:rsid w:val="007D174B"/>
    <w:rsid w:val="007D195C"/>
    <w:rsid w:val="007D1A95"/>
    <w:rsid w:val="007D203D"/>
    <w:rsid w:val="007D243A"/>
    <w:rsid w:val="007D2897"/>
    <w:rsid w:val="007D2A22"/>
    <w:rsid w:val="007D2C54"/>
    <w:rsid w:val="007D2CB3"/>
    <w:rsid w:val="007D2FAD"/>
    <w:rsid w:val="007D3BCC"/>
    <w:rsid w:val="007D3E14"/>
    <w:rsid w:val="007D4334"/>
    <w:rsid w:val="007D43C4"/>
    <w:rsid w:val="007D4D4D"/>
    <w:rsid w:val="007D4F35"/>
    <w:rsid w:val="007D5144"/>
    <w:rsid w:val="007D5777"/>
    <w:rsid w:val="007D57E1"/>
    <w:rsid w:val="007D5D49"/>
    <w:rsid w:val="007D651E"/>
    <w:rsid w:val="007D6741"/>
    <w:rsid w:val="007D67C6"/>
    <w:rsid w:val="007D71E8"/>
    <w:rsid w:val="007D74E0"/>
    <w:rsid w:val="007D79CC"/>
    <w:rsid w:val="007D79FA"/>
    <w:rsid w:val="007D7F22"/>
    <w:rsid w:val="007E0DFE"/>
    <w:rsid w:val="007E0F4B"/>
    <w:rsid w:val="007E11B1"/>
    <w:rsid w:val="007E1484"/>
    <w:rsid w:val="007E20BC"/>
    <w:rsid w:val="007E273C"/>
    <w:rsid w:val="007E2830"/>
    <w:rsid w:val="007E2A1A"/>
    <w:rsid w:val="007E2C1F"/>
    <w:rsid w:val="007E2D63"/>
    <w:rsid w:val="007E2F28"/>
    <w:rsid w:val="007E3DA6"/>
    <w:rsid w:val="007E4575"/>
    <w:rsid w:val="007E45ED"/>
    <w:rsid w:val="007E4659"/>
    <w:rsid w:val="007E487D"/>
    <w:rsid w:val="007E4917"/>
    <w:rsid w:val="007E4C6D"/>
    <w:rsid w:val="007E5608"/>
    <w:rsid w:val="007E61B3"/>
    <w:rsid w:val="007E658F"/>
    <w:rsid w:val="007E670B"/>
    <w:rsid w:val="007E672C"/>
    <w:rsid w:val="007E6A48"/>
    <w:rsid w:val="007E7B34"/>
    <w:rsid w:val="007E7F43"/>
    <w:rsid w:val="007F0402"/>
    <w:rsid w:val="007F07D1"/>
    <w:rsid w:val="007F08EC"/>
    <w:rsid w:val="007F0910"/>
    <w:rsid w:val="007F18C8"/>
    <w:rsid w:val="007F1957"/>
    <w:rsid w:val="007F1AA5"/>
    <w:rsid w:val="007F1C79"/>
    <w:rsid w:val="007F2625"/>
    <w:rsid w:val="007F2854"/>
    <w:rsid w:val="007F286C"/>
    <w:rsid w:val="007F294F"/>
    <w:rsid w:val="007F29DD"/>
    <w:rsid w:val="007F2DD4"/>
    <w:rsid w:val="007F2FC2"/>
    <w:rsid w:val="007F3306"/>
    <w:rsid w:val="007F3B18"/>
    <w:rsid w:val="007F3D27"/>
    <w:rsid w:val="007F3D8B"/>
    <w:rsid w:val="007F3E34"/>
    <w:rsid w:val="007F4037"/>
    <w:rsid w:val="007F4100"/>
    <w:rsid w:val="007F43E5"/>
    <w:rsid w:val="007F45EA"/>
    <w:rsid w:val="007F4BA8"/>
    <w:rsid w:val="007F4D1D"/>
    <w:rsid w:val="007F4E0F"/>
    <w:rsid w:val="007F506F"/>
    <w:rsid w:val="007F5178"/>
    <w:rsid w:val="007F51AB"/>
    <w:rsid w:val="007F5745"/>
    <w:rsid w:val="007F5923"/>
    <w:rsid w:val="007F5B1D"/>
    <w:rsid w:val="007F5BCA"/>
    <w:rsid w:val="007F5E89"/>
    <w:rsid w:val="007F60CC"/>
    <w:rsid w:val="007F68EE"/>
    <w:rsid w:val="007F69E4"/>
    <w:rsid w:val="007F6C7F"/>
    <w:rsid w:val="007F6E9F"/>
    <w:rsid w:val="007F70B9"/>
    <w:rsid w:val="007F7565"/>
    <w:rsid w:val="007F7857"/>
    <w:rsid w:val="007F79C5"/>
    <w:rsid w:val="007F7A92"/>
    <w:rsid w:val="007F7E14"/>
    <w:rsid w:val="00800006"/>
    <w:rsid w:val="008000C7"/>
    <w:rsid w:val="0080071B"/>
    <w:rsid w:val="00800933"/>
    <w:rsid w:val="00800F22"/>
    <w:rsid w:val="0080143A"/>
    <w:rsid w:val="008015E4"/>
    <w:rsid w:val="0080175A"/>
    <w:rsid w:val="0080196B"/>
    <w:rsid w:val="00801BBD"/>
    <w:rsid w:val="00801CBA"/>
    <w:rsid w:val="00801CE3"/>
    <w:rsid w:val="00801D40"/>
    <w:rsid w:val="00801FFC"/>
    <w:rsid w:val="00802656"/>
    <w:rsid w:val="0080273D"/>
    <w:rsid w:val="00802A51"/>
    <w:rsid w:val="00802CF5"/>
    <w:rsid w:val="00802E13"/>
    <w:rsid w:val="00803133"/>
    <w:rsid w:val="008034C1"/>
    <w:rsid w:val="00803A08"/>
    <w:rsid w:val="008040A8"/>
    <w:rsid w:val="00804616"/>
    <w:rsid w:val="00804E32"/>
    <w:rsid w:val="00805058"/>
    <w:rsid w:val="008054DD"/>
    <w:rsid w:val="0080592A"/>
    <w:rsid w:val="00805A30"/>
    <w:rsid w:val="008069A3"/>
    <w:rsid w:val="00806E67"/>
    <w:rsid w:val="00806F3E"/>
    <w:rsid w:val="00807719"/>
    <w:rsid w:val="00807D5A"/>
    <w:rsid w:val="00807F11"/>
    <w:rsid w:val="00807F9D"/>
    <w:rsid w:val="0081060B"/>
    <w:rsid w:val="00810615"/>
    <w:rsid w:val="0081087D"/>
    <w:rsid w:val="00810A5A"/>
    <w:rsid w:val="00810B64"/>
    <w:rsid w:val="00810C72"/>
    <w:rsid w:val="00810E50"/>
    <w:rsid w:val="00810EF2"/>
    <w:rsid w:val="00811433"/>
    <w:rsid w:val="00811647"/>
    <w:rsid w:val="008116A6"/>
    <w:rsid w:val="00811C17"/>
    <w:rsid w:val="00811F6C"/>
    <w:rsid w:val="00812A23"/>
    <w:rsid w:val="00812A8A"/>
    <w:rsid w:val="00812D29"/>
    <w:rsid w:val="00813380"/>
    <w:rsid w:val="00813887"/>
    <w:rsid w:val="00813A21"/>
    <w:rsid w:val="00813A64"/>
    <w:rsid w:val="008141FF"/>
    <w:rsid w:val="00814459"/>
    <w:rsid w:val="00814617"/>
    <w:rsid w:val="008146C5"/>
    <w:rsid w:val="00815034"/>
    <w:rsid w:val="008153BC"/>
    <w:rsid w:val="0081563A"/>
    <w:rsid w:val="00815660"/>
    <w:rsid w:val="00815828"/>
    <w:rsid w:val="008159CB"/>
    <w:rsid w:val="00815B1E"/>
    <w:rsid w:val="00815BFD"/>
    <w:rsid w:val="00815CDC"/>
    <w:rsid w:val="008163DA"/>
    <w:rsid w:val="008165E3"/>
    <w:rsid w:val="00816750"/>
    <w:rsid w:val="00816902"/>
    <w:rsid w:val="00816981"/>
    <w:rsid w:val="00816A9B"/>
    <w:rsid w:val="00816BA0"/>
    <w:rsid w:val="00817BFE"/>
    <w:rsid w:val="00820450"/>
    <w:rsid w:val="00820785"/>
    <w:rsid w:val="00820D49"/>
    <w:rsid w:val="008215B0"/>
    <w:rsid w:val="00821717"/>
    <w:rsid w:val="008217F0"/>
    <w:rsid w:val="0082186A"/>
    <w:rsid w:val="00821D95"/>
    <w:rsid w:val="00821F06"/>
    <w:rsid w:val="0082221D"/>
    <w:rsid w:val="00822224"/>
    <w:rsid w:val="00822898"/>
    <w:rsid w:val="00822ABC"/>
    <w:rsid w:val="00822C53"/>
    <w:rsid w:val="00822D37"/>
    <w:rsid w:val="00822E2A"/>
    <w:rsid w:val="00822E7A"/>
    <w:rsid w:val="00822FD5"/>
    <w:rsid w:val="008236CD"/>
    <w:rsid w:val="00823C2E"/>
    <w:rsid w:val="00823E6D"/>
    <w:rsid w:val="00823E93"/>
    <w:rsid w:val="00824219"/>
    <w:rsid w:val="008250AE"/>
    <w:rsid w:val="008262B3"/>
    <w:rsid w:val="00826CB5"/>
    <w:rsid w:val="00826D4C"/>
    <w:rsid w:val="008270A9"/>
    <w:rsid w:val="008274E2"/>
    <w:rsid w:val="00827794"/>
    <w:rsid w:val="008277C6"/>
    <w:rsid w:val="00827D6B"/>
    <w:rsid w:val="00827D6F"/>
    <w:rsid w:val="00827DF7"/>
    <w:rsid w:val="008308D3"/>
    <w:rsid w:val="00830ED0"/>
    <w:rsid w:val="0083132F"/>
    <w:rsid w:val="008314AA"/>
    <w:rsid w:val="008314D5"/>
    <w:rsid w:val="0083156E"/>
    <w:rsid w:val="00831C61"/>
    <w:rsid w:val="00831C63"/>
    <w:rsid w:val="00831D4B"/>
    <w:rsid w:val="00831FFD"/>
    <w:rsid w:val="0083222B"/>
    <w:rsid w:val="00832878"/>
    <w:rsid w:val="00832C2C"/>
    <w:rsid w:val="0083339F"/>
    <w:rsid w:val="00833523"/>
    <w:rsid w:val="0083378F"/>
    <w:rsid w:val="00833C7D"/>
    <w:rsid w:val="00833DFD"/>
    <w:rsid w:val="00834060"/>
    <w:rsid w:val="00834820"/>
    <w:rsid w:val="0083482C"/>
    <w:rsid w:val="00834908"/>
    <w:rsid w:val="00834960"/>
    <w:rsid w:val="00834B64"/>
    <w:rsid w:val="00834D08"/>
    <w:rsid w:val="00834DE4"/>
    <w:rsid w:val="0083503D"/>
    <w:rsid w:val="0083518E"/>
    <w:rsid w:val="008354E4"/>
    <w:rsid w:val="00835834"/>
    <w:rsid w:val="00835D5D"/>
    <w:rsid w:val="00835EE7"/>
    <w:rsid w:val="00836053"/>
    <w:rsid w:val="008363F3"/>
    <w:rsid w:val="00836532"/>
    <w:rsid w:val="008366F6"/>
    <w:rsid w:val="0083671F"/>
    <w:rsid w:val="00837B26"/>
    <w:rsid w:val="00837E9F"/>
    <w:rsid w:val="0084002D"/>
    <w:rsid w:val="008400B0"/>
    <w:rsid w:val="008402EA"/>
    <w:rsid w:val="0084069D"/>
    <w:rsid w:val="008412F0"/>
    <w:rsid w:val="008425CA"/>
    <w:rsid w:val="00842616"/>
    <w:rsid w:val="00843155"/>
    <w:rsid w:val="00843282"/>
    <w:rsid w:val="008437B5"/>
    <w:rsid w:val="008441D5"/>
    <w:rsid w:val="0084426B"/>
    <w:rsid w:val="00844487"/>
    <w:rsid w:val="00844669"/>
    <w:rsid w:val="00844891"/>
    <w:rsid w:val="008449CF"/>
    <w:rsid w:val="00844E02"/>
    <w:rsid w:val="008450C5"/>
    <w:rsid w:val="008454AE"/>
    <w:rsid w:val="00845700"/>
    <w:rsid w:val="008457A4"/>
    <w:rsid w:val="0084584E"/>
    <w:rsid w:val="00845912"/>
    <w:rsid w:val="00845E9C"/>
    <w:rsid w:val="0084622F"/>
    <w:rsid w:val="0084705B"/>
    <w:rsid w:val="00847C3B"/>
    <w:rsid w:val="00850311"/>
    <w:rsid w:val="008505E2"/>
    <w:rsid w:val="0085079D"/>
    <w:rsid w:val="00850EDB"/>
    <w:rsid w:val="008512E5"/>
    <w:rsid w:val="00851487"/>
    <w:rsid w:val="008519FF"/>
    <w:rsid w:val="008521F1"/>
    <w:rsid w:val="008525DD"/>
    <w:rsid w:val="00852620"/>
    <w:rsid w:val="008527A9"/>
    <w:rsid w:val="00852AED"/>
    <w:rsid w:val="00852C82"/>
    <w:rsid w:val="00852ECC"/>
    <w:rsid w:val="00852FC6"/>
    <w:rsid w:val="008539A2"/>
    <w:rsid w:val="00853E79"/>
    <w:rsid w:val="0085400A"/>
    <w:rsid w:val="008544E7"/>
    <w:rsid w:val="008546E6"/>
    <w:rsid w:val="00854747"/>
    <w:rsid w:val="008547DC"/>
    <w:rsid w:val="00854917"/>
    <w:rsid w:val="00854965"/>
    <w:rsid w:val="00854D84"/>
    <w:rsid w:val="00854F3B"/>
    <w:rsid w:val="008550A5"/>
    <w:rsid w:val="008551BF"/>
    <w:rsid w:val="00855257"/>
    <w:rsid w:val="00855560"/>
    <w:rsid w:val="0085585F"/>
    <w:rsid w:val="00855E03"/>
    <w:rsid w:val="00855FEF"/>
    <w:rsid w:val="008560D1"/>
    <w:rsid w:val="00856270"/>
    <w:rsid w:val="00856BA8"/>
    <w:rsid w:val="00857073"/>
    <w:rsid w:val="0085718E"/>
    <w:rsid w:val="00857601"/>
    <w:rsid w:val="0085773A"/>
    <w:rsid w:val="008577B9"/>
    <w:rsid w:val="00857972"/>
    <w:rsid w:val="00857D62"/>
    <w:rsid w:val="008608A4"/>
    <w:rsid w:val="00860AFF"/>
    <w:rsid w:val="00860FFC"/>
    <w:rsid w:val="008610A3"/>
    <w:rsid w:val="00861B5E"/>
    <w:rsid w:val="00861F23"/>
    <w:rsid w:val="00862466"/>
    <w:rsid w:val="0086284C"/>
    <w:rsid w:val="00862876"/>
    <w:rsid w:val="00862997"/>
    <w:rsid w:val="008634CB"/>
    <w:rsid w:val="00863C69"/>
    <w:rsid w:val="00863F7B"/>
    <w:rsid w:val="0086469C"/>
    <w:rsid w:val="00864DD4"/>
    <w:rsid w:val="00864E72"/>
    <w:rsid w:val="00864F3A"/>
    <w:rsid w:val="008650CC"/>
    <w:rsid w:val="008651BB"/>
    <w:rsid w:val="008651DB"/>
    <w:rsid w:val="00865726"/>
    <w:rsid w:val="00865924"/>
    <w:rsid w:val="00865F4D"/>
    <w:rsid w:val="00865FE2"/>
    <w:rsid w:val="00866563"/>
    <w:rsid w:val="00866D1D"/>
    <w:rsid w:val="00866F29"/>
    <w:rsid w:val="0086705B"/>
    <w:rsid w:val="0086752D"/>
    <w:rsid w:val="00870549"/>
    <w:rsid w:val="00870EFF"/>
    <w:rsid w:val="008714F2"/>
    <w:rsid w:val="00871822"/>
    <w:rsid w:val="0087197A"/>
    <w:rsid w:val="0087229B"/>
    <w:rsid w:val="00872373"/>
    <w:rsid w:val="008725EF"/>
    <w:rsid w:val="00872803"/>
    <w:rsid w:val="0087289D"/>
    <w:rsid w:val="008728AC"/>
    <w:rsid w:val="00872A3B"/>
    <w:rsid w:val="00872CD7"/>
    <w:rsid w:val="008732AF"/>
    <w:rsid w:val="008738FC"/>
    <w:rsid w:val="00873E60"/>
    <w:rsid w:val="00873F12"/>
    <w:rsid w:val="0087411B"/>
    <w:rsid w:val="0087415A"/>
    <w:rsid w:val="00874436"/>
    <w:rsid w:val="008744AD"/>
    <w:rsid w:val="00874EFF"/>
    <w:rsid w:val="00874F5A"/>
    <w:rsid w:val="008751BB"/>
    <w:rsid w:val="008754A6"/>
    <w:rsid w:val="00875E38"/>
    <w:rsid w:val="0087614B"/>
    <w:rsid w:val="008768BE"/>
    <w:rsid w:val="00876CEA"/>
    <w:rsid w:val="00877192"/>
    <w:rsid w:val="0087739F"/>
    <w:rsid w:val="0087767B"/>
    <w:rsid w:val="00877B88"/>
    <w:rsid w:val="00877C0D"/>
    <w:rsid w:val="00877C76"/>
    <w:rsid w:val="008803AB"/>
    <w:rsid w:val="00880494"/>
    <w:rsid w:val="0088052C"/>
    <w:rsid w:val="00880C35"/>
    <w:rsid w:val="00880E55"/>
    <w:rsid w:val="0088117D"/>
    <w:rsid w:val="00881E96"/>
    <w:rsid w:val="00881ED7"/>
    <w:rsid w:val="0088293C"/>
    <w:rsid w:val="00882A48"/>
    <w:rsid w:val="0088302D"/>
    <w:rsid w:val="0088305A"/>
    <w:rsid w:val="0088329C"/>
    <w:rsid w:val="0088350C"/>
    <w:rsid w:val="00883636"/>
    <w:rsid w:val="00883867"/>
    <w:rsid w:val="00883933"/>
    <w:rsid w:val="00883A2E"/>
    <w:rsid w:val="0088401F"/>
    <w:rsid w:val="00884373"/>
    <w:rsid w:val="0088466F"/>
    <w:rsid w:val="008847A8"/>
    <w:rsid w:val="0088484A"/>
    <w:rsid w:val="00884964"/>
    <w:rsid w:val="00884A57"/>
    <w:rsid w:val="00884C74"/>
    <w:rsid w:val="008850F8"/>
    <w:rsid w:val="0088554B"/>
    <w:rsid w:val="00885929"/>
    <w:rsid w:val="008863A0"/>
    <w:rsid w:val="008864C0"/>
    <w:rsid w:val="008868AF"/>
    <w:rsid w:val="008868D5"/>
    <w:rsid w:val="00886A19"/>
    <w:rsid w:val="0088785C"/>
    <w:rsid w:val="0089075A"/>
    <w:rsid w:val="008907EF"/>
    <w:rsid w:val="008908EF"/>
    <w:rsid w:val="0089097B"/>
    <w:rsid w:val="00890B18"/>
    <w:rsid w:val="00891083"/>
    <w:rsid w:val="0089180D"/>
    <w:rsid w:val="0089193E"/>
    <w:rsid w:val="00892700"/>
    <w:rsid w:val="0089290C"/>
    <w:rsid w:val="00892AEC"/>
    <w:rsid w:val="008930DE"/>
    <w:rsid w:val="0089322C"/>
    <w:rsid w:val="008932B8"/>
    <w:rsid w:val="008938EF"/>
    <w:rsid w:val="00893D5C"/>
    <w:rsid w:val="00893E57"/>
    <w:rsid w:val="008940E1"/>
    <w:rsid w:val="00894487"/>
    <w:rsid w:val="0089448B"/>
    <w:rsid w:val="008944B6"/>
    <w:rsid w:val="00895364"/>
    <w:rsid w:val="00895669"/>
    <w:rsid w:val="00895716"/>
    <w:rsid w:val="00895901"/>
    <w:rsid w:val="00895B51"/>
    <w:rsid w:val="00895E2B"/>
    <w:rsid w:val="008963EE"/>
    <w:rsid w:val="00896A54"/>
    <w:rsid w:val="00896C8A"/>
    <w:rsid w:val="00896DB4"/>
    <w:rsid w:val="00897440"/>
    <w:rsid w:val="0089756C"/>
    <w:rsid w:val="0089766F"/>
    <w:rsid w:val="00897739"/>
    <w:rsid w:val="00897B56"/>
    <w:rsid w:val="00897CCF"/>
    <w:rsid w:val="00897F11"/>
    <w:rsid w:val="00897FDE"/>
    <w:rsid w:val="008A0B63"/>
    <w:rsid w:val="008A1087"/>
    <w:rsid w:val="008A1D15"/>
    <w:rsid w:val="008A2141"/>
    <w:rsid w:val="008A29C3"/>
    <w:rsid w:val="008A2CE8"/>
    <w:rsid w:val="008A2EF3"/>
    <w:rsid w:val="008A3403"/>
    <w:rsid w:val="008A344D"/>
    <w:rsid w:val="008A34B2"/>
    <w:rsid w:val="008A39CF"/>
    <w:rsid w:val="008A3B26"/>
    <w:rsid w:val="008A3F0A"/>
    <w:rsid w:val="008A3F5F"/>
    <w:rsid w:val="008A42B4"/>
    <w:rsid w:val="008A48AF"/>
    <w:rsid w:val="008A49A5"/>
    <w:rsid w:val="008A53D0"/>
    <w:rsid w:val="008A5B57"/>
    <w:rsid w:val="008A5DC6"/>
    <w:rsid w:val="008A64B1"/>
    <w:rsid w:val="008A6D68"/>
    <w:rsid w:val="008A6F74"/>
    <w:rsid w:val="008A7924"/>
    <w:rsid w:val="008A7AFD"/>
    <w:rsid w:val="008A7B43"/>
    <w:rsid w:val="008A7C8C"/>
    <w:rsid w:val="008A7FE1"/>
    <w:rsid w:val="008B00EA"/>
    <w:rsid w:val="008B087F"/>
    <w:rsid w:val="008B091C"/>
    <w:rsid w:val="008B0ABA"/>
    <w:rsid w:val="008B13C8"/>
    <w:rsid w:val="008B13F8"/>
    <w:rsid w:val="008B1A12"/>
    <w:rsid w:val="008B1A9E"/>
    <w:rsid w:val="008B24A4"/>
    <w:rsid w:val="008B2C7F"/>
    <w:rsid w:val="008B2D78"/>
    <w:rsid w:val="008B2EB7"/>
    <w:rsid w:val="008B2F08"/>
    <w:rsid w:val="008B3033"/>
    <w:rsid w:val="008B3232"/>
    <w:rsid w:val="008B334E"/>
    <w:rsid w:val="008B3581"/>
    <w:rsid w:val="008B37D8"/>
    <w:rsid w:val="008B3A97"/>
    <w:rsid w:val="008B4112"/>
    <w:rsid w:val="008B43A2"/>
    <w:rsid w:val="008B4568"/>
    <w:rsid w:val="008B4D7F"/>
    <w:rsid w:val="008B4F28"/>
    <w:rsid w:val="008B5E8B"/>
    <w:rsid w:val="008B64CA"/>
    <w:rsid w:val="008B6AA5"/>
    <w:rsid w:val="008B734D"/>
    <w:rsid w:val="008B7454"/>
    <w:rsid w:val="008B7C42"/>
    <w:rsid w:val="008B7FDE"/>
    <w:rsid w:val="008C0AE0"/>
    <w:rsid w:val="008C0CDA"/>
    <w:rsid w:val="008C0D50"/>
    <w:rsid w:val="008C0DA0"/>
    <w:rsid w:val="008C16A7"/>
    <w:rsid w:val="008C16FE"/>
    <w:rsid w:val="008C1825"/>
    <w:rsid w:val="008C2190"/>
    <w:rsid w:val="008C2687"/>
    <w:rsid w:val="008C35D7"/>
    <w:rsid w:val="008C3736"/>
    <w:rsid w:val="008C3772"/>
    <w:rsid w:val="008C4011"/>
    <w:rsid w:val="008C441A"/>
    <w:rsid w:val="008C4876"/>
    <w:rsid w:val="008C4A0C"/>
    <w:rsid w:val="008C4CA9"/>
    <w:rsid w:val="008C5113"/>
    <w:rsid w:val="008C55D2"/>
    <w:rsid w:val="008C5F3A"/>
    <w:rsid w:val="008C6163"/>
    <w:rsid w:val="008C6921"/>
    <w:rsid w:val="008C6B52"/>
    <w:rsid w:val="008C6C5E"/>
    <w:rsid w:val="008C6DD1"/>
    <w:rsid w:val="008C74C7"/>
    <w:rsid w:val="008C7AC9"/>
    <w:rsid w:val="008C7B1D"/>
    <w:rsid w:val="008C7BD4"/>
    <w:rsid w:val="008D006B"/>
    <w:rsid w:val="008D03C4"/>
    <w:rsid w:val="008D048B"/>
    <w:rsid w:val="008D0599"/>
    <w:rsid w:val="008D066E"/>
    <w:rsid w:val="008D09FF"/>
    <w:rsid w:val="008D0AB1"/>
    <w:rsid w:val="008D0CFF"/>
    <w:rsid w:val="008D1146"/>
    <w:rsid w:val="008D1190"/>
    <w:rsid w:val="008D197E"/>
    <w:rsid w:val="008D1BEF"/>
    <w:rsid w:val="008D1D60"/>
    <w:rsid w:val="008D21BB"/>
    <w:rsid w:val="008D2286"/>
    <w:rsid w:val="008D261B"/>
    <w:rsid w:val="008D2924"/>
    <w:rsid w:val="008D2955"/>
    <w:rsid w:val="008D2C30"/>
    <w:rsid w:val="008D2EEA"/>
    <w:rsid w:val="008D2F6D"/>
    <w:rsid w:val="008D33BE"/>
    <w:rsid w:val="008D35F7"/>
    <w:rsid w:val="008D3700"/>
    <w:rsid w:val="008D3B41"/>
    <w:rsid w:val="008D3D79"/>
    <w:rsid w:val="008D3DE1"/>
    <w:rsid w:val="008D3E67"/>
    <w:rsid w:val="008D434E"/>
    <w:rsid w:val="008D502B"/>
    <w:rsid w:val="008D51FE"/>
    <w:rsid w:val="008D58DD"/>
    <w:rsid w:val="008D5AD2"/>
    <w:rsid w:val="008D5BD0"/>
    <w:rsid w:val="008D5ED3"/>
    <w:rsid w:val="008D63D0"/>
    <w:rsid w:val="008D6AB8"/>
    <w:rsid w:val="008D6C69"/>
    <w:rsid w:val="008D6F16"/>
    <w:rsid w:val="008D71FE"/>
    <w:rsid w:val="008D7229"/>
    <w:rsid w:val="008D73B6"/>
    <w:rsid w:val="008D7F42"/>
    <w:rsid w:val="008D7F78"/>
    <w:rsid w:val="008E008E"/>
    <w:rsid w:val="008E09EC"/>
    <w:rsid w:val="008E0DD0"/>
    <w:rsid w:val="008E1B07"/>
    <w:rsid w:val="008E1E24"/>
    <w:rsid w:val="008E23F8"/>
    <w:rsid w:val="008E24C2"/>
    <w:rsid w:val="008E272D"/>
    <w:rsid w:val="008E2E7F"/>
    <w:rsid w:val="008E31F4"/>
    <w:rsid w:val="008E335E"/>
    <w:rsid w:val="008E357A"/>
    <w:rsid w:val="008E4785"/>
    <w:rsid w:val="008E48BF"/>
    <w:rsid w:val="008E4AB7"/>
    <w:rsid w:val="008E4DCF"/>
    <w:rsid w:val="008E4F6E"/>
    <w:rsid w:val="008E52ED"/>
    <w:rsid w:val="008E55D5"/>
    <w:rsid w:val="008E563F"/>
    <w:rsid w:val="008E6202"/>
    <w:rsid w:val="008E6238"/>
    <w:rsid w:val="008E6AA1"/>
    <w:rsid w:val="008E6CBA"/>
    <w:rsid w:val="008E6D4E"/>
    <w:rsid w:val="008E70E8"/>
    <w:rsid w:val="008E75C0"/>
    <w:rsid w:val="008E7C54"/>
    <w:rsid w:val="008E7E91"/>
    <w:rsid w:val="008F0153"/>
    <w:rsid w:val="008F0180"/>
    <w:rsid w:val="008F02AA"/>
    <w:rsid w:val="008F02B5"/>
    <w:rsid w:val="008F0439"/>
    <w:rsid w:val="008F0D9F"/>
    <w:rsid w:val="008F0F81"/>
    <w:rsid w:val="008F11CA"/>
    <w:rsid w:val="008F1513"/>
    <w:rsid w:val="008F1E7C"/>
    <w:rsid w:val="008F2175"/>
    <w:rsid w:val="008F262D"/>
    <w:rsid w:val="008F2ABC"/>
    <w:rsid w:val="008F2B12"/>
    <w:rsid w:val="008F2F11"/>
    <w:rsid w:val="008F3061"/>
    <w:rsid w:val="008F3BC3"/>
    <w:rsid w:val="008F3FDE"/>
    <w:rsid w:val="008F4040"/>
    <w:rsid w:val="008F427F"/>
    <w:rsid w:val="008F43AE"/>
    <w:rsid w:val="008F4EBC"/>
    <w:rsid w:val="008F52F5"/>
    <w:rsid w:val="008F55D9"/>
    <w:rsid w:val="008F5CF8"/>
    <w:rsid w:val="008F5F58"/>
    <w:rsid w:val="008F708C"/>
    <w:rsid w:val="008F77DB"/>
    <w:rsid w:val="0090002F"/>
    <w:rsid w:val="0090030D"/>
    <w:rsid w:val="00900552"/>
    <w:rsid w:val="0090065F"/>
    <w:rsid w:val="0090087F"/>
    <w:rsid w:val="00900A8B"/>
    <w:rsid w:val="00901181"/>
    <w:rsid w:val="00901787"/>
    <w:rsid w:val="00901BC5"/>
    <w:rsid w:val="00902040"/>
    <w:rsid w:val="00902048"/>
    <w:rsid w:val="00902377"/>
    <w:rsid w:val="00902A9B"/>
    <w:rsid w:val="00902C80"/>
    <w:rsid w:val="00902E24"/>
    <w:rsid w:val="00902EF7"/>
    <w:rsid w:val="00902FB5"/>
    <w:rsid w:val="00902FC3"/>
    <w:rsid w:val="00903ABE"/>
    <w:rsid w:val="00904624"/>
    <w:rsid w:val="00904643"/>
    <w:rsid w:val="0090491A"/>
    <w:rsid w:val="0090496A"/>
    <w:rsid w:val="009049FD"/>
    <w:rsid w:val="00904D81"/>
    <w:rsid w:val="009053F4"/>
    <w:rsid w:val="00905E61"/>
    <w:rsid w:val="00906178"/>
    <w:rsid w:val="009066E6"/>
    <w:rsid w:val="00906897"/>
    <w:rsid w:val="00906A50"/>
    <w:rsid w:val="00907113"/>
    <w:rsid w:val="009071EE"/>
    <w:rsid w:val="009076E2"/>
    <w:rsid w:val="00907958"/>
    <w:rsid w:val="00907A41"/>
    <w:rsid w:val="00907AE1"/>
    <w:rsid w:val="00907DBC"/>
    <w:rsid w:val="00907F84"/>
    <w:rsid w:val="009103C8"/>
    <w:rsid w:val="009109F3"/>
    <w:rsid w:val="00910C3A"/>
    <w:rsid w:val="0091125F"/>
    <w:rsid w:val="00911304"/>
    <w:rsid w:val="00911507"/>
    <w:rsid w:val="00911E56"/>
    <w:rsid w:val="00912346"/>
    <w:rsid w:val="009123A4"/>
    <w:rsid w:val="009129CD"/>
    <w:rsid w:val="00912C23"/>
    <w:rsid w:val="00912C2C"/>
    <w:rsid w:val="00912C9F"/>
    <w:rsid w:val="00913209"/>
    <w:rsid w:val="0091324E"/>
    <w:rsid w:val="0091340F"/>
    <w:rsid w:val="009135A8"/>
    <w:rsid w:val="009138B6"/>
    <w:rsid w:val="00913A17"/>
    <w:rsid w:val="00913BBE"/>
    <w:rsid w:val="009140FB"/>
    <w:rsid w:val="00914233"/>
    <w:rsid w:val="0091462E"/>
    <w:rsid w:val="0091464E"/>
    <w:rsid w:val="00914734"/>
    <w:rsid w:val="009148B6"/>
    <w:rsid w:val="00914BD9"/>
    <w:rsid w:val="00914CBB"/>
    <w:rsid w:val="00914E95"/>
    <w:rsid w:val="00914EAD"/>
    <w:rsid w:val="00914FC7"/>
    <w:rsid w:val="0091662B"/>
    <w:rsid w:val="0091679C"/>
    <w:rsid w:val="009167F6"/>
    <w:rsid w:val="00916825"/>
    <w:rsid w:val="00916856"/>
    <w:rsid w:val="00917043"/>
    <w:rsid w:val="00917129"/>
    <w:rsid w:val="009171EF"/>
    <w:rsid w:val="00917AFB"/>
    <w:rsid w:val="00917C14"/>
    <w:rsid w:val="00920663"/>
    <w:rsid w:val="00920869"/>
    <w:rsid w:val="00920A0B"/>
    <w:rsid w:val="00920A2C"/>
    <w:rsid w:val="00920D5E"/>
    <w:rsid w:val="00920D84"/>
    <w:rsid w:val="00920E0F"/>
    <w:rsid w:val="0092114A"/>
    <w:rsid w:val="009212C9"/>
    <w:rsid w:val="0092158C"/>
    <w:rsid w:val="00921BAA"/>
    <w:rsid w:val="00921BC5"/>
    <w:rsid w:val="009220DA"/>
    <w:rsid w:val="009229AF"/>
    <w:rsid w:val="00923162"/>
    <w:rsid w:val="00923E9A"/>
    <w:rsid w:val="00924052"/>
    <w:rsid w:val="009240A0"/>
    <w:rsid w:val="009244DA"/>
    <w:rsid w:val="009244E6"/>
    <w:rsid w:val="00924872"/>
    <w:rsid w:val="0092561A"/>
    <w:rsid w:val="00925DB5"/>
    <w:rsid w:val="0092638B"/>
    <w:rsid w:val="009273AC"/>
    <w:rsid w:val="00927499"/>
    <w:rsid w:val="00927A7A"/>
    <w:rsid w:val="00927E8F"/>
    <w:rsid w:val="00927F86"/>
    <w:rsid w:val="00930104"/>
    <w:rsid w:val="00930219"/>
    <w:rsid w:val="00930794"/>
    <w:rsid w:val="0093081E"/>
    <w:rsid w:val="00930934"/>
    <w:rsid w:val="00930954"/>
    <w:rsid w:val="0093097E"/>
    <w:rsid w:val="00930B45"/>
    <w:rsid w:val="00931504"/>
    <w:rsid w:val="00931650"/>
    <w:rsid w:val="00931BAE"/>
    <w:rsid w:val="00931C11"/>
    <w:rsid w:val="00931F85"/>
    <w:rsid w:val="009320F8"/>
    <w:rsid w:val="00932461"/>
    <w:rsid w:val="0093250A"/>
    <w:rsid w:val="00933115"/>
    <w:rsid w:val="00933503"/>
    <w:rsid w:val="00933AC2"/>
    <w:rsid w:val="00934223"/>
    <w:rsid w:val="009344D0"/>
    <w:rsid w:val="009346AD"/>
    <w:rsid w:val="00934F10"/>
    <w:rsid w:val="00934FFB"/>
    <w:rsid w:val="00935048"/>
    <w:rsid w:val="009352C6"/>
    <w:rsid w:val="00935818"/>
    <w:rsid w:val="00935BF8"/>
    <w:rsid w:val="00936BD8"/>
    <w:rsid w:val="00936F2D"/>
    <w:rsid w:val="00936F4E"/>
    <w:rsid w:val="00937335"/>
    <w:rsid w:val="009373C0"/>
    <w:rsid w:val="00937870"/>
    <w:rsid w:val="00937B4A"/>
    <w:rsid w:val="00937F57"/>
    <w:rsid w:val="00937FF4"/>
    <w:rsid w:val="009403C6"/>
    <w:rsid w:val="0094067B"/>
    <w:rsid w:val="00940930"/>
    <w:rsid w:val="00940973"/>
    <w:rsid w:val="00940E9C"/>
    <w:rsid w:val="009411D6"/>
    <w:rsid w:val="00941460"/>
    <w:rsid w:val="00941464"/>
    <w:rsid w:val="00941872"/>
    <w:rsid w:val="00941993"/>
    <w:rsid w:val="00941AFE"/>
    <w:rsid w:val="00941D5C"/>
    <w:rsid w:val="009420C1"/>
    <w:rsid w:val="009420DF"/>
    <w:rsid w:val="00942210"/>
    <w:rsid w:val="0094283C"/>
    <w:rsid w:val="00942867"/>
    <w:rsid w:val="00942895"/>
    <w:rsid w:val="00942BFA"/>
    <w:rsid w:val="009432C7"/>
    <w:rsid w:val="00943578"/>
    <w:rsid w:val="009435E1"/>
    <w:rsid w:val="009438D7"/>
    <w:rsid w:val="00943955"/>
    <w:rsid w:val="00944161"/>
    <w:rsid w:val="00944499"/>
    <w:rsid w:val="0094453A"/>
    <w:rsid w:val="009445F9"/>
    <w:rsid w:val="0094496F"/>
    <w:rsid w:val="009449AF"/>
    <w:rsid w:val="00944A1E"/>
    <w:rsid w:val="00944B3A"/>
    <w:rsid w:val="009455DF"/>
    <w:rsid w:val="0094573B"/>
    <w:rsid w:val="00945A93"/>
    <w:rsid w:val="00945D7D"/>
    <w:rsid w:val="0094610D"/>
    <w:rsid w:val="009463AB"/>
    <w:rsid w:val="00946E98"/>
    <w:rsid w:val="00946FA4"/>
    <w:rsid w:val="0094762A"/>
    <w:rsid w:val="0094778E"/>
    <w:rsid w:val="0094797B"/>
    <w:rsid w:val="00947A2B"/>
    <w:rsid w:val="00947E7C"/>
    <w:rsid w:val="009502A9"/>
    <w:rsid w:val="00950305"/>
    <w:rsid w:val="00950562"/>
    <w:rsid w:val="00950B2B"/>
    <w:rsid w:val="00950CFC"/>
    <w:rsid w:val="00950F07"/>
    <w:rsid w:val="0095105D"/>
    <w:rsid w:val="00951F2B"/>
    <w:rsid w:val="00952564"/>
    <w:rsid w:val="00952CA9"/>
    <w:rsid w:val="00953158"/>
    <w:rsid w:val="0095369C"/>
    <w:rsid w:val="00953768"/>
    <w:rsid w:val="00953B09"/>
    <w:rsid w:val="00953CFA"/>
    <w:rsid w:val="0095407D"/>
    <w:rsid w:val="00954405"/>
    <w:rsid w:val="00954455"/>
    <w:rsid w:val="0095465A"/>
    <w:rsid w:val="009548CA"/>
    <w:rsid w:val="00954DE4"/>
    <w:rsid w:val="0095509E"/>
    <w:rsid w:val="009550BB"/>
    <w:rsid w:val="00955BA2"/>
    <w:rsid w:val="00955BD8"/>
    <w:rsid w:val="009562B8"/>
    <w:rsid w:val="00956612"/>
    <w:rsid w:val="009567A2"/>
    <w:rsid w:val="009567F6"/>
    <w:rsid w:val="0095687D"/>
    <w:rsid w:val="00956A30"/>
    <w:rsid w:val="00956A39"/>
    <w:rsid w:val="00956F53"/>
    <w:rsid w:val="0095724D"/>
    <w:rsid w:val="00957981"/>
    <w:rsid w:val="00957DFB"/>
    <w:rsid w:val="009603D1"/>
    <w:rsid w:val="009604A0"/>
    <w:rsid w:val="009606CE"/>
    <w:rsid w:val="009606E4"/>
    <w:rsid w:val="009608FA"/>
    <w:rsid w:val="00960907"/>
    <w:rsid w:val="00960E64"/>
    <w:rsid w:val="00960F7E"/>
    <w:rsid w:val="0096137C"/>
    <w:rsid w:val="0096174B"/>
    <w:rsid w:val="009619F3"/>
    <w:rsid w:val="00961A59"/>
    <w:rsid w:val="00961D50"/>
    <w:rsid w:val="00961ED7"/>
    <w:rsid w:val="0096236E"/>
    <w:rsid w:val="00962B50"/>
    <w:rsid w:val="00962E2B"/>
    <w:rsid w:val="00963025"/>
    <w:rsid w:val="00963B32"/>
    <w:rsid w:val="00963C4E"/>
    <w:rsid w:val="0096410C"/>
    <w:rsid w:val="009647A0"/>
    <w:rsid w:val="00964AAA"/>
    <w:rsid w:val="009650FC"/>
    <w:rsid w:val="00965411"/>
    <w:rsid w:val="00965759"/>
    <w:rsid w:val="00965BE9"/>
    <w:rsid w:val="00965EC6"/>
    <w:rsid w:val="00965F49"/>
    <w:rsid w:val="00965F50"/>
    <w:rsid w:val="00965FFF"/>
    <w:rsid w:val="0096631E"/>
    <w:rsid w:val="0096640C"/>
    <w:rsid w:val="009667F5"/>
    <w:rsid w:val="00966A13"/>
    <w:rsid w:val="00966A9B"/>
    <w:rsid w:val="00966AAC"/>
    <w:rsid w:val="00966CE5"/>
    <w:rsid w:val="0096746A"/>
    <w:rsid w:val="00967719"/>
    <w:rsid w:val="009677A9"/>
    <w:rsid w:val="00967809"/>
    <w:rsid w:val="00967AD9"/>
    <w:rsid w:val="0097029B"/>
    <w:rsid w:val="00970498"/>
    <w:rsid w:val="0097070E"/>
    <w:rsid w:val="00970A82"/>
    <w:rsid w:val="00970CCF"/>
    <w:rsid w:val="00970D52"/>
    <w:rsid w:val="009713B0"/>
    <w:rsid w:val="00971C88"/>
    <w:rsid w:val="0097242A"/>
    <w:rsid w:val="00972988"/>
    <w:rsid w:val="00972B60"/>
    <w:rsid w:val="00972CEC"/>
    <w:rsid w:val="00973047"/>
    <w:rsid w:val="00973761"/>
    <w:rsid w:val="00973BA5"/>
    <w:rsid w:val="00973F26"/>
    <w:rsid w:val="00974112"/>
    <w:rsid w:val="009753EE"/>
    <w:rsid w:val="00975643"/>
    <w:rsid w:val="00975744"/>
    <w:rsid w:val="00975843"/>
    <w:rsid w:val="00975EC9"/>
    <w:rsid w:val="009760E2"/>
    <w:rsid w:val="0097623A"/>
    <w:rsid w:val="00976264"/>
    <w:rsid w:val="009762C0"/>
    <w:rsid w:val="0097691E"/>
    <w:rsid w:val="00976C93"/>
    <w:rsid w:val="00976D5B"/>
    <w:rsid w:val="00976EE3"/>
    <w:rsid w:val="00977257"/>
    <w:rsid w:val="00977337"/>
    <w:rsid w:val="00977A03"/>
    <w:rsid w:val="00980230"/>
    <w:rsid w:val="00980817"/>
    <w:rsid w:val="00981187"/>
    <w:rsid w:val="00981B3B"/>
    <w:rsid w:val="00981B98"/>
    <w:rsid w:val="00981DAA"/>
    <w:rsid w:val="00981E1C"/>
    <w:rsid w:val="0098232C"/>
    <w:rsid w:val="0098296C"/>
    <w:rsid w:val="009829B8"/>
    <w:rsid w:val="009829F6"/>
    <w:rsid w:val="00982C92"/>
    <w:rsid w:val="00982EB3"/>
    <w:rsid w:val="009832E8"/>
    <w:rsid w:val="009837CE"/>
    <w:rsid w:val="009839FD"/>
    <w:rsid w:val="00983E33"/>
    <w:rsid w:val="0098402E"/>
    <w:rsid w:val="009840B2"/>
    <w:rsid w:val="00984118"/>
    <w:rsid w:val="009846DA"/>
    <w:rsid w:val="00984CBA"/>
    <w:rsid w:val="00984D89"/>
    <w:rsid w:val="009858C6"/>
    <w:rsid w:val="00985C39"/>
    <w:rsid w:val="009867E8"/>
    <w:rsid w:val="009872B5"/>
    <w:rsid w:val="00987689"/>
    <w:rsid w:val="00987765"/>
    <w:rsid w:val="00987AD2"/>
    <w:rsid w:val="00987FD0"/>
    <w:rsid w:val="009901F7"/>
    <w:rsid w:val="0099072C"/>
    <w:rsid w:val="0099089E"/>
    <w:rsid w:val="00990C6F"/>
    <w:rsid w:val="009911B9"/>
    <w:rsid w:val="00991309"/>
    <w:rsid w:val="00991F32"/>
    <w:rsid w:val="0099286C"/>
    <w:rsid w:val="0099296B"/>
    <w:rsid w:val="00992B0A"/>
    <w:rsid w:val="00992D9E"/>
    <w:rsid w:val="00992DE7"/>
    <w:rsid w:val="00993695"/>
    <w:rsid w:val="00993ACF"/>
    <w:rsid w:val="0099404F"/>
    <w:rsid w:val="0099440E"/>
    <w:rsid w:val="009944C4"/>
    <w:rsid w:val="0099459C"/>
    <w:rsid w:val="009945A2"/>
    <w:rsid w:val="00995CD1"/>
    <w:rsid w:val="009960DA"/>
    <w:rsid w:val="009962BC"/>
    <w:rsid w:val="00996AE2"/>
    <w:rsid w:val="009972D5"/>
    <w:rsid w:val="00997A2B"/>
    <w:rsid w:val="009A06FB"/>
    <w:rsid w:val="009A086B"/>
    <w:rsid w:val="009A0943"/>
    <w:rsid w:val="009A11FC"/>
    <w:rsid w:val="009A149F"/>
    <w:rsid w:val="009A15B3"/>
    <w:rsid w:val="009A17B4"/>
    <w:rsid w:val="009A2311"/>
    <w:rsid w:val="009A253C"/>
    <w:rsid w:val="009A2714"/>
    <w:rsid w:val="009A3735"/>
    <w:rsid w:val="009A37E4"/>
    <w:rsid w:val="009A3A13"/>
    <w:rsid w:val="009A3E60"/>
    <w:rsid w:val="009A4155"/>
    <w:rsid w:val="009A429E"/>
    <w:rsid w:val="009A429F"/>
    <w:rsid w:val="009A4B1C"/>
    <w:rsid w:val="009A4F6B"/>
    <w:rsid w:val="009A4F94"/>
    <w:rsid w:val="009A4FF5"/>
    <w:rsid w:val="009A598F"/>
    <w:rsid w:val="009A5AF0"/>
    <w:rsid w:val="009A5E9C"/>
    <w:rsid w:val="009A5F51"/>
    <w:rsid w:val="009A67F9"/>
    <w:rsid w:val="009A68AB"/>
    <w:rsid w:val="009A692A"/>
    <w:rsid w:val="009A70FC"/>
    <w:rsid w:val="009A7813"/>
    <w:rsid w:val="009A7F3F"/>
    <w:rsid w:val="009B00B0"/>
    <w:rsid w:val="009B09B3"/>
    <w:rsid w:val="009B09DE"/>
    <w:rsid w:val="009B129A"/>
    <w:rsid w:val="009B1600"/>
    <w:rsid w:val="009B1CED"/>
    <w:rsid w:val="009B1E06"/>
    <w:rsid w:val="009B212D"/>
    <w:rsid w:val="009B274D"/>
    <w:rsid w:val="009B2814"/>
    <w:rsid w:val="009B28B2"/>
    <w:rsid w:val="009B2BEF"/>
    <w:rsid w:val="009B3175"/>
    <w:rsid w:val="009B33AD"/>
    <w:rsid w:val="009B379F"/>
    <w:rsid w:val="009B4072"/>
    <w:rsid w:val="009B41E6"/>
    <w:rsid w:val="009B44CA"/>
    <w:rsid w:val="009B4706"/>
    <w:rsid w:val="009B494A"/>
    <w:rsid w:val="009B4A8D"/>
    <w:rsid w:val="009B4D23"/>
    <w:rsid w:val="009B4D9F"/>
    <w:rsid w:val="009B4ED1"/>
    <w:rsid w:val="009B53F6"/>
    <w:rsid w:val="009B57FF"/>
    <w:rsid w:val="009B5C25"/>
    <w:rsid w:val="009B5C62"/>
    <w:rsid w:val="009B5CBB"/>
    <w:rsid w:val="009B5D4A"/>
    <w:rsid w:val="009B6072"/>
    <w:rsid w:val="009B6734"/>
    <w:rsid w:val="009B67C9"/>
    <w:rsid w:val="009B6900"/>
    <w:rsid w:val="009B6DFB"/>
    <w:rsid w:val="009B6EDD"/>
    <w:rsid w:val="009B7057"/>
    <w:rsid w:val="009B70B8"/>
    <w:rsid w:val="009B7247"/>
    <w:rsid w:val="009B7280"/>
    <w:rsid w:val="009B737C"/>
    <w:rsid w:val="009B73CF"/>
    <w:rsid w:val="009B7410"/>
    <w:rsid w:val="009B75B5"/>
    <w:rsid w:val="009B77CC"/>
    <w:rsid w:val="009B77F4"/>
    <w:rsid w:val="009B799D"/>
    <w:rsid w:val="009B7B92"/>
    <w:rsid w:val="009C0121"/>
    <w:rsid w:val="009C02EB"/>
    <w:rsid w:val="009C0C27"/>
    <w:rsid w:val="009C1657"/>
    <w:rsid w:val="009C1982"/>
    <w:rsid w:val="009C2465"/>
    <w:rsid w:val="009C262A"/>
    <w:rsid w:val="009C2ED4"/>
    <w:rsid w:val="009C30ED"/>
    <w:rsid w:val="009C330D"/>
    <w:rsid w:val="009C3445"/>
    <w:rsid w:val="009C416A"/>
    <w:rsid w:val="009C4AA7"/>
    <w:rsid w:val="009C4F48"/>
    <w:rsid w:val="009C5287"/>
    <w:rsid w:val="009C5CEA"/>
    <w:rsid w:val="009C60CC"/>
    <w:rsid w:val="009C6D3F"/>
    <w:rsid w:val="009C73AC"/>
    <w:rsid w:val="009C74A1"/>
    <w:rsid w:val="009C771A"/>
    <w:rsid w:val="009C796E"/>
    <w:rsid w:val="009C7DE2"/>
    <w:rsid w:val="009D030F"/>
    <w:rsid w:val="009D03BC"/>
    <w:rsid w:val="009D1496"/>
    <w:rsid w:val="009D160B"/>
    <w:rsid w:val="009D16E2"/>
    <w:rsid w:val="009D1758"/>
    <w:rsid w:val="009D21BB"/>
    <w:rsid w:val="009D2C38"/>
    <w:rsid w:val="009D330F"/>
    <w:rsid w:val="009D38A5"/>
    <w:rsid w:val="009D4397"/>
    <w:rsid w:val="009D441C"/>
    <w:rsid w:val="009D46A9"/>
    <w:rsid w:val="009D4940"/>
    <w:rsid w:val="009D4FA9"/>
    <w:rsid w:val="009D5243"/>
    <w:rsid w:val="009D5596"/>
    <w:rsid w:val="009D63E1"/>
    <w:rsid w:val="009D6A3B"/>
    <w:rsid w:val="009D6E4B"/>
    <w:rsid w:val="009D6F4B"/>
    <w:rsid w:val="009D710E"/>
    <w:rsid w:val="009D78C9"/>
    <w:rsid w:val="009D7A99"/>
    <w:rsid w:val="009D7D02"/>
    <w:rsid w:val="009D7E90"/>
    <w:rsid w:val="009E023F"/>
    <w:rsid w:val="009E0DC0"/>
    <w:rsid w:val="009E0E6E"/>
    <w:rsid w:val="009E0EAC"/>
    <w:rsid w:val="009E176E"/>
    <w:rsid w:val="009E1872"/>
    <w:rsid w:val="009E19D5"/>
    <w:rsid w:val="009E1B4F"/>
    <w:rsid w:val="009E21EC"/>
    <w:rsid w:val="009E29F9"/>
    <w:rsid w:val="009E2F12"/>
    <w:rsid w:val="009E3180"/>
    <w:rsid w:val="009E3297"/>
    <w:rsid w:val="009E32AE"/>
    <w:rsid w:val="009E340A"/>
    <w:rsid w:val="009E393A"/>
    <w:rsid w:val="009E44D4"/>
    <w:rsid w:val="009E463E"/>
    <w:rsid w:val="009E4C86"/>
    <w:rsid w:val="009E5331"/>
    <w:rsid w:val="009E594A"/>
    <w:rsid w:val="009E5D12"/>
    <w:rsid w:val="009E6100"/>
    <w:rsid w:val="009E61EF"/>
    <w:rsid w:val="009E635E"/>
    <w:rsid w:val="009E678E"/>
    <w:rsid w:val="009E67AF"/>
    <w:rsid w:val="009E6937"/>
    <w:rsid w:val="009E6A59"/>
    <w:rsid w:val="009E6D22"/>
    <w:rsid w:val="009E6FE1"/>
    <w:rsid w:val="009E7508"/>
    <w:rsid w:val="009E779D"/>
    <w:rsid w:val="009E77D1"/>
    <w:rsid w:val="009E7AA6"/>
    <w:rsid w:val="009E7C35"/>
    <w:rsid w:val="009E7E1B"/>
    <w:rsid w:val="009F01FA"/>
    <w:rsid w:val="009F032A"/>
    <w:rsid w:val="009F0E94"/>
    <w:rsid w:val="009F1685"/>
    <w:rsid w:val="009F2333"/>
    <w:rsid w:val="009F2385"/>
    <w:rsid w:val="009F260F"/>
    <w:rsid w:val="009F274A"/>
    <w:rsid w:val="009F291E"/>
    <w:rsid w:val="009F2A7D"/>
    <w:rsid w:val="009F2C59"/>
    <w:rsid w:val="009F300A"/>
    <w:rsid w:val="009F3AD0"/>
    <w:rsid w:val="009F44C9"/>
    <w:rsid w:val="009F4BC3"/>
    <w:rsid w:val="009F5066"/>
    <w:rsid w:val="009F583D"/>
    <w:rsid w:val="009F5BAD"/>
    <w:rsid w:val="009F622C"/>
    <w:rsid w:val="009F68B7"/>
    <w:rsid w:val="009F70AB"/>
    <w:rsid w:val="009F731A"/>
    <w:rsid w:val="009F77AC"/>
    <w:rsid w:val="009F7816"/>
    <w:rsid w:val="009F7FDA"/>
    <w:rsid w:val="00A003DE"/>
    <w:rsid w:val="00A0060C"/>
    <w:rsid w:val="00A00612"/>
    <w:rsid w:val="00A0097B"/>
    <w:rsid w:val="00A01107"/>
    <w:rsid w:val="00A01903"/>
    <w:rsid w:val="00A01D5C"/>
    <w:rsid w:val="00A020B9"/>
    <w:rsid w:val="00A020F6"/>
    <w:rsid w:val="00A025C6"/>
    <w:rsid w:val="00A02625"/>
    <w:rsid w:val="00A02ACA"/>
    <w:rsid w:val="00A035E6"/>
    <w:rsid w:val="00A03712"/>
    <w:rsid w:val="00A03C72"/>
    <w:rsid w:val="00A03CE7"/>
    <w:rsid w:val="00A04570"/>
    <w:rsid w:val="00A05202"/>
    <w:rsid w:val="00A054C6"/>
    <w:rsid w:val="00A06074"/>
    <w:rsid w:val="00A06262"/>
    <w:rsid w:val="00A064FF"/>
    <w:rsid w:val="00A067CC"/>
    <w:rsid w:val="00A06CEC"/>
    <w:rsid w:val="00A07252"/>
    <w:rsid w:val="00A072E6"/>
    <w:rsid w:val="00A07ACD"/>
    <w:rsid w:val="00A106B5"/>
    <w:rsid w:val="00A10E5B"/>
    <w:rsid w:val="00A11000"/>
    <w:rsid w:val="00A111C9"/>
    <w:rsid w:val="00A11AE3"/>
    <w:rsid w:val="00A11B64"/>
    <w:rsid w:val="00A121C6"/>
    <w:rsid w:val="00A12355"/>
    <w:rsid w:val="00A12817"/>
    <w:rsid w:val="00A12CD0"/>
    <w:rsid w:val="00A1300D"/>
    <w:rsid w:val="00A1319A"/>
    <w:rsid w:val="00A1344C"/>
    <w:rsid w:val="00A13FD3"/>
    <w:rsid w:val="00A14642"/>
    <w:rsid w:val="00A14C62"/>
    <w:rsid w:val="00A14FBE"/>
    <w:rsid w:val="00A150B1"/>
    <w:rsid w:val="00A153FE"/>
    <w:rsid w:val="00A16079"/>
    <w:rsid w:val="00A1633F"/>
    <w:rsid w:val="00A1636D"/>
    <w:rsid w:val="00A1668D"/>
    <w:rsid w:val="00A16C03"/>
    <w:rsid w:val="00A16D62"/>
    <w:rsid w:val="00A17331"/>
    <w:rsid w:val="00A175EA"/>
    <w:rsid w:val="00A17612"/>
    <w:rsid w:val="00A17975"/>
    <w:rsid w:val="00A17CCB"/>
    <w:rsid w:val="00A17E31"/>
    <w:rsid w:val="00A17FD6"/>
    <w:rsid w:val="00A200E1"/>
    <w:rsid w:val="00A206A4"/>
    <w:rsid w:val="00A209AE"/>
    <w:rsid w:val="00A21422"/>
    <w:rsid w:val="00A215DD"/>
    <w:rsid w:val="00A21DA7"/>
    <w:rsid w:val="00A2229E"/>
    <w:rsid w:val="00A2253D"/>
    <w:rsid w:val="00A2254A"/>
    <w:rsid w:val="00A229C5"/>
    <w:rsid w:val="00A22A64"/>
    <w:rsid w:val="00A22F3A"/>
    <w:rsid w:val="00A22F98"/>
    <w:rsid w:val="00A23293"/>
    <w:rsid w:val="00A235ED"/>
    <w:rsid w:val="00A23F74"/>
    <w:rsid w:val="00A244E8"/>
    <w:rsid w:val="00A24636"/>
    <w:rsid w:val="00A24791"/>
    <w:rsid w:val="00A24B67"/>
    <w:rsid w:val="00A24B6A"/>
    <w:rsid w:val="00A253DC"/>
    <w:rsid w:val="00A259A2"/>
    <w:rsid w:val="00A25D54"/>
    <w:rsid w:val="00A25E7E"/>
    <w:rsid w:val="00A2626E"/>
    <w:rsid w:val="00A26614"/>
    <w:rsid w:val="00A26BCD"/>
    <w:rsid w:val="00A27260"/>
    <w:rsid w:val="00A27783"/>
    <w:rsid w:val="00A279A7"/>
    <w:rsid w:val="00A27ABF"/>
    <w:rsid w:val="00A27E2D"/>
    <w:rsid w:val="00A3062C"/>
    <w:rsid w:val="00A30709"/>
    <w:rsid w:val="00A308CB"/>
    <w:rsid w:val="00A30C4F"/>
    <w:rsid w:val="00A30CC5"/>
    <w:rsid w:val="00A30D6C"/>
    <w:rsid w:val="00A3122A"/>
    <w:rsid w:val="00A3163A"/>
    <w:rsid w:val="00A317B0"/>
    <w:rsid w:val="00A318FF"/>
    <w:rsid w:val="00A31FD7"/>
    <w:rsid w:val="00A32568"/>
    <w:rsid w:val="00A32AB6"/>
    <w:rsid w:val="00A3311B"/>
    <w:rsid w:val="00A33142"/>
    <w:rsid w:val="00A3315C"/>
    <w:rsid w:val="00A334B5"/>
    <w:rsid w:val="00A33697"/>
    <w:rsid w:val="00A338F9"/>
    <w:rsid w:val="00A33950"/>
    <w:rsid w:val="00A33DD3"/>
    <w:rsid w:val="00A33F0A"/>
    <w:rsid w:val="00A34233"/>
    <w:rsid w:val="00A345A4"/>
    <w:rsid w:val="00A35D5A"/>
    <w:rsid w:val="00A35D8B"/>
    <w:rsid w:val="00A3603D"/>
    <w:rsid w:val="00A367A3"/>
    <w:rsid w:val="00A367EB"/>
    <w:rsid w:val="00A36944"/>
    <w:rsid w:val="00A36C65"/>
    <w:rsid w:val="00A37154"/>
    <w:rsid w:val="00A37178"/>
    <w:rsid w:val="00A379D5"/>
    <w:rsid w:val="00A37CA8"/>
    <w:rsid w:val="00A37F6A"/>
    <w:rsid w:val="00A4021E"/>
    <w:rsid w:val="00A404BC"/>
    <w:rsid w:val="00A4070A"/>
    <w:rsid w:val="00A407F5"/>
    <w:rsid w:val="00A40875"/>
    <w:rsid w:val="00A40AF9"/>
    <w:rsid w:val="00A40BE1"/>
    <w:rsid w:val="00A40C3B"/>
    <w:rsid w:val="00A40E2C"/>
    <w:rsid w:val="00A414C8"/>
    <w:rsid w:val="00A41DCA"/>
    <w:rsid w:val="00A41F7D"/>
    <w:rsid w:val="00A42503"/>
    <w:rsid w:val="00A42A79"/>
    <w:rsid w:val="00A42C1D"/>
    <w:rsid w:val="00A42F98"/>
    <w:rsid w:val="00A4319A"/>
    <w:rsid w:val="00A432E9"/>
    <w:rsid w:val="00A4355B"/>
    <w:rsid w:val="00A44207"/>
    <w:rsid w:val="00A4421C"/>
    <w:rsid w:val="00A442D8"/>
    <w:rsid w:val="00A450F7"/>
    <w:rsid w:val="00A4513E"/>
    <w:rsid w:val="00A455BB"/>
    <w:rsid w:val="00A457B4"/>
    <w:rsid w:val="00A45A39"/>
    <w:rsid w:val="00A45A54"/>
    <w:rsid w:val="00A45AAB"/>
    <w:rsid w:val="00A4624B"/>
    <w:rsid w:val="00A46679"/>
    <w:rsid w:val="00A466FF"/>
    <w:rsid w:val="00A46755"/>
    <w:rsid w:val="00A468C5"/>
    <w:rsid w:val="00A468DE"/>
    <w:rsid w:val="00A46F69"/>
    <w:rsid w:val="00A46F72"/>
    <w:rsid w:val="00A47004"/>
    <w:rsid w:val="00A47628"/>
    <w:rsid w:val="00A50142"/>
    <w:rsid w:val="00A5023A"/>
    <w:rsid w:val="00A514DD"/>
    <w:rsid w:val="00A515E6"/>
    <w:rsid w:val="00A51CD2"/>
    <w:rsid w:val="00A520ED"/>
    <w:rsid w:val="00A527ED"/>
    <w:rsid w:val="00A5340E"/>
    <w:rsid w:val="00A53F48"/>
    <w:rsid w:val="00A540FC"/>
    <w:rsid w:val="00A5424B"/>
    <w:rsid w:val="00A5452D"/>
    <w:rsid w:val="00A549D7"/>
    <w:rsid w:val="00A54A9A"/>
    <w:rsid w:val="00A54BFF"/>
    <w:rsid w:val="00A54E76"/>
    <w:rsid w:val="00A55156"/>
    <w:rsid w:val="00A55C43"/>
    <w:rsid w:val="00A55EB8"/>
    <w:rsid w:val="00A56B40"/>
    <w:rsid w:val="00A56DF8"/>
    <w:rsid w:val="00A572AD"/>
    <w:rsid w:val="00A5752C"/>
    <w:rsid w:val="00A5796E"/>
    <w:rsid w:val="00A57AAE"/>
    <w:rsid w:val="00A6004A"/>
    <w:rsid w:val="00A60349"/>
    <w:rsid w:val="00A60AF6"/>
    <w:rsid w:val="00A60CE9"/>
    <w:rsid w:val="00A60CF2"/>
    <w:rsid w:val="00A60D51"/>
    <w:rsid w:val="00A611C5"/>
    <w:rsid w:val="00A61553"/>
    <w:rsid w:val="00A617AB"/>
    <w:rsid w:val="00A61ADF"/>
    <w:rsid w:val="00A61C64"/>
    <w:rsid w:val="00A61DEA"/>
    <w:rsid w:val="00A6218A"/>
    <w:rsid w:val="00A6243F"/>
    <w:rsid w:val="00A626C4"/>
    <w:rsid w:val="00A62873"/>
    <w:rsid w:val="00A62B3A"/>
    <w:rsid w:val="00A62B4D"/>
    <w:rsid w:val="00A62B88"/>
    <w:rsid w:val="00A62FE4"/>
    <w:rsid w:val="00A6320E"/>
    <w:rsid w:val="00A6376F"/>
    <w:rsid w:val="00A638DA"/>
    <w:rsid w:val="00A638E0"/>
    <w:rsid w:val="00A63B53"/>
    <w:rsid w:val="00A63BAB"/>
    <w:rsid w:val="00A63CA4"/>
    <w:rsid w:val="00A64395"/>
    <w:rsid w:val="00A6442C"/>
    <w:rsid w:val="00A64498"/>
    <w:rsid w:val="00A64593"/>
    <w:rsid w:val="00A649BF"/>
    <w:rsid w:val="00A64D55"/>
    <w:rsid w:val="00A6500F"/>
    <w:rsid w:val="00A650EC"/>
    <w:rsid w:val="00A655C5"/>
    <w:rsid w:val="00A65A78"/>
    <w:rsid w:val="00A65E93"/>
    <w:rsid w:val="00A6672E"/>
    <w:rsid w:val="00A676D5"/>
    <w:rsid w:val="00A67B3A"/>
    <w:rsid w:val="00A67B6F"/>
    <w:rsid w:val="00A67B90"/>
    <w:rsid w:val="00A7019B"/>
    <w:rsid w:val="00A70436"/>
    <w:rsid w:val="00A7050F"/>
    <w:rsid w:val="00A707A7"/>
    <w:rsid w:val="00A707F6"/>
    <w:rsid w:val="00A70833"/>
    <w:rsid w:val="00A71365"/>
    <w:rsid w:val="00A715A3"/>
    <w:rsid w:val="00A71F3D"/>
    <w:rsid w:val="00A721F0"/>
    <w:rsid w:val="00A7232C"/>
    <w:rsid w:val="00A72A89"/>
    <w:rsid w:val="00A73088"/>
    <w:rsid w:val="00A73349"/>
    <w:rsid w:val="00A73547"/>
    <w:rsid w:val="00A73BAD"/>
    <w:rsid w:val="00A73C6E"/>
    <w:rsid w:val="00A73E2C"/>
    <w:rsid w:val="00A73EFF"/>
    <w:rsid w:val="00A74269"/>
    <w:rsid w:val="00A746F5"/>
    <w:rsid w:val="00A748BC"/>
    <w:rsid w:val="00A74E6A"/>
    <w:rsid w:val="00A75084"/>
    <w:rsid w:val="00A756E2"/>
    <w:rsid w:val="00A75F7A"/>
    <w:rsid w:val="00A760C4"/>
    <w:rsid w:val="00A760D2"/>
    <w:rsid w:val="00A76150"/>
    <w:rsid w:val="00A76341"/>
    <w:rsid w:val="00A769DA"/>
    <w:rsid w:val="00A76AD0"/>
    <w:rsid w:val="00A76F99"/>
    <w:rsid w:val="00A7747A"/>
    <w:rsid w:val="00A7751E"/>
    <w:rsid w:val="00A7793F"/>
    <w:rsid w:val="00A77E5A"/>
    <w:rsid w:val="00A8097A"/>
    <w:rsid w:val="00A80CDF"/>
    <w:rsid w:val="00A81115"/>
    <w:rsid w:val="00A81678"/>
    <w:rsid w:val="00A81D54"/>
    <w:rsid w:val="00A822EB"/>
    <w:rsid w:val="00A826E0"/>
    <w:rsid w:val="00A82831"/>
    <w:rsid w:val="00A828FC"/>
    <w:rsid w:val="00A8326D"/>
    <w:rsid w:val="00A832DF"/>
    <w:rsid w:val="00A833B8"/>
    <w:rsid w:val="00A83DC6"/>
    <w:rsid w:val="00A840E5"/>
    <w:rsid w:val="00A841E0"/>
    <w:rsid w:val="00A84233"/>
    <w:rsid w:val="00A84303"/>
    <w:rsid w:val="00A84491"/>
    <w:rsid w:val="00A84A81"/>
    <w:rsid w:val="00A84B5C"/>
    <w:rsid w:val="00A84F41"/>
    <w:rsid w:val="00A85008"/>
    <w:rsid w:val="00A854AE"/>
    <w:rsid w:val="00A85907"/>
    <w:rsid w:val="00A860FC"/>
    <w:rsid w:val="00A862C3"/>
    <w:rsid w:val="00A865C5"/>
    <w:rsid w:val="00A8671B"/>
    <w:rsid w:val="00A86854"/>
    <w:rsid w:val="00A86C87"/>
    <w:rsid w:val="00A872B3"/>
    <w:rsid w:val="00A87656"/>
    <w:rsid w:val="00A87BBF"/>
    <w:rsid w:val="00A90139"/>
    <w:rsid w:val="00A9067C"/>
    <w:rsid w:val="00A90B4C"/>
    <w:rsid w:val="00A90FDC"/>
    <w:rsid w:val="00A916B9"/>
    <w:rsid w:val="00A91750"/>
    <w:rsid w:val="00A91CA1"/>
    <w:rsid w:val="00A91CE3"/>
    <w:rsid w:val="00A91EC7"/>
    <w:rsid w:val="00A92867"/>
    <w:rsid w:val="00A92B1B"/>
    <w:rsid w:val="00A92C84"/>
    <w:rsid w:val="00A945CC"/>
    <w:rsid w:val="00A94C4A"/>
    <w:rsid w:val="00A95959"/>
    <w:rsid w:val="00A959C8"/>
    <w:rsid w:val="00A95B4A"/>
    <w:rsid w:val="00A96176"/>
    <w:rsid w:val="00A96436"/>
    <w:rsid w:val="00A9659A"/>
    <w:rsid w:val="00A96CAE"/>
    <w:rsid w:val="00A96E6F"/>
    <w:rsid w:val="00A96EFF"/>
    <w:rsid w:val="00A96F85"/>
    <w:rsid w:val="00A97054"/>
    <w:rsid w:val="00A970D4"/>
    <w:rsid w:val="00AA0354"/>
    <w:rsid w:val="00AA06BE"/>
    <w:rsid w:val="00AA1A3E"/>
    <w:rsid w:val="00AA1E0A"/>
    <w:rsid w:val="00AA24C2"/>
    <w:rsid w:val="00AA292D"/>
    <w:rsid w:val="00AA2EEC"/>
    <w:rsid w:val="00AA3EF4"/>
    <w:rsid w:val="00AA48A3"/>
    <w:rsid w:val="00AA4DF3"/>
    <w:rsid w:val="00AA4F6D"/>
    <w:rsid w:val="00AA540B"/>
    <w:rsid w:val="00AA55E6"/>
    <w:rsid w:val="00AA6921"/>
    <w:rsid w:val="00AA695A"/>
    <w:rsid w:val="00AA6E43"/>
    <w:rsid w:val="00AA6E77"/>
    <w:rsid w:val="00AA6EFC"/>
    <w:rsid w:val="00AA6F53"/>
    <w:rsid w:val="00AA703C"/>
    <w:rsid w:val="00AA7163"/>
    <w:rsid w:val="00AA71F6"/>
    <w:rsid w:val="00AA7B60"/>
    <w:rsid w:val="00AA7BC5"/>
    <w:rsid w:val="00AA7C30"/>
    <w:rsid w:val="00AA7CC1"/>
    <w:rsid w:val="00AB05FA"/>
    <w:rsid w:val="00AB069B"/>
    <w:rsid w:val="00AB06F0"/>
    <w:rsid w:val="00AB1024"/>
    <w:rsid w:val="00AB1268"/>
    <w:rsid w:val="00AB156A"/>
    <w:rsid w:val="00AB19A4"/>
    <w:rsid w:val="00AB239A"/>
    <w:rsid w:val="00AB2446"/>
    <w:rsid w:val="00AB262F"/>
    <w:rsid w:val="00AB283C"/>
    <w:rsid w:val="00AB28F0"/>
    <w:rsid w:val="00AB28F2"/>
    <w:rsid w:val="00AB2B8C"/>
    <w:rsid w:val="00AB31A0"/>
    <w:rsid w:val="00AB32A0"/>
    <w:rsid w:val="00AB3308"/>
    <w:rsid w:val="00AB335A"/>
    <w:rsid w:val="00AB34AA"/>
    <w:rsid w:val="00AB3685"/>
    <w:rsid w:val="00AB36A3"/>
    <w:rsid w:val="00AB3CE4"/>
    <w:rsid w:val="00AB461B"/>
    <w:rsid w:val="00AB4703"/>
    <w:rsid w:val="00AB4954"/>
    <w:rsid w:val="00AB4B7F"/>
    <w:rsid w:val="00AB4E6E"/>
    <w:rsid w:val="00AB4F16"/>
    <w:rsid w:val="00AB50DE"/>
    <w:rsid w:val="00AB54D6"/>
    <w:rsid w:val="00AB587F"/>
    <w:rsid w:val="00AB5A07"/>
    <w:rsid w:val="00AB5A39"/>
    <w:rsid w:val="00AB5B38"/>
    <w:rsid w:val="00AB5D25"/>
    <w:rsid w:val="00AB5DE6"/>
    <w:rsid w:val="00AB6D30"/>
    <w:rsid w:val="00AB7416"/>
    <w:rsid w:val="00AB7911"/>
    <w:rsid w:val="00AB7E28"/>
    <w:rsid w:val="00AC036A"/>
    <w:rsid w:val="00AC061F"/>
    <w:rsid w:val="00AC09B6"/>
    <w:rsid w:val="00AC0BCA"/>
    <w:rsid w:val="00AC10D8"/>
    <w:rsid w:val="00AC12A9"/>
    <w:rsid w:val="00AC13D0"/>
    <w:rsid w:val="00AC158D"/>
    <w:rsid w:val="00AC17B9"/>
    <w:rsid w:val="00AC18BE"/>
    <w:rsid w:val="00AC1DD6"/>
    <w:rsid w:val="00AC2490"/>
    <w:rsid w:val="00AC2838"/>
    <w:rsid w:val="00AC28EC"/>
    <w:rsid w:val="00AC2CCF"/>
    <w:rsid w:val="00AC320A"/>
    <w:rsid w:val="00AC33DE"/>
    <w:rsid w:val="00AC35B6"/>
    <w:rsid w:val="00AC35C6"/>
    <w:rsid w:val="00AC3C2B"/>
    <w:rsid w:val="00AC3C93"/>
    <w:rsid w:val="00AC3D97"/>
    <w:rsid w:val="00AC3E05"/>
    <w:rsid w:val="00AC3E30"/>
    <w:rsid w:val="00AC3FE0"/>
    <w:rsid w:val="00AC4059"/>
    <w:rsid w:val="00AC439A"/>
    <w:rsid w:val="00AC47B2"/>
    <w:rsid w:val="00AC4844"/>
    <w:rsid w:val="00AC4F4A"/>
    <w:rsid w:val="00AC4FAA"/>
    <w:rsid w:val="00AC52CB"/>
    <w:rsid w:val="00AC5CA4"/>
    <w:rsid w:val="00AC5CAF"/>
    <w:rsid w:val="00AC5F6E"/>
    <w:rsid w:val="00AC61CC"/>
    <w:rsid w:val="00AC620A"/>
    <w:rsid w:val="00AC6837"/>
    <w:rsid w:val="00AC699D"/>
    <w:rsid w:val="00AC701C"/>
    <w:rsid w:val="00AC7A3A"/>
    <w:rsid w:val="00AC7F66"/>
    <w:rsid w:val="00AD04E7"/>
    <w:rsid w:val="00AD05A2"/>
    <w:rsid w:val="00AD0BF6"/>
    <w:rsid w:val="00AD13A7"/>
    <w:rsid w:val="00AD143F"/>
    <w:rsid w:val="00AD15CB"/>
    <w:rsid w:val="00AD18CC"/>
    <w:rsid w:val="00AD18D2"/>
    <w:rsid w:val="00AD2528"/>
    <w:rsid w:val="00AD257E"/>
    <w:rsid w:val="00AD25E4"/>
    <w:rsid w:val="00AD2731"/>
    <w:rsid w:val="00AD2D48"/>
    <w:rsid w:val="00AD3881"/>
    <w:rsid w:val="00AD3C1C"/>
    <w:rsid w:val="00AD3D03"/>
    <w:rsid w:val="00AD4083"/>
    <w:rsid w:val="00AD4445"/>
    <w:rsid w:val="00AD4851"/>
    <w:rsid w:val="00AD4BA1"/>
    <w:rsid w:val="00AD4C21"/>
    <w:rsid w:val="00AD4DAE"/>
    <w:rsid w:val="00AD5003"/>
    <w:rsid w:val="00AD53F6"/>
    <w:rsid w:val="00AD53FB"/>
    <w:rsid w:val="00AD5610"/>
    <w:rsid w:val="00AD5CBE"/>
    <w:rsid w:val="00AD5DA0"/>
    <w:rsid w:val="00AD5DDE"/>
    <w:rsid w:val="00AD5F8D"/>
    <w:rsid w:val="00AD676E"/>
    <w:rsid w:val="00AD69F8"/>
    <w:rsid w:val="00AD6E00"/>
    <w:rsid w:val="00AD7027"/>
    <w:rsid w:val="00AD7378"/>
    <w:rsid w:val="00AD7E53"/>
    <w:rsid w:val="00AD7E93"/>
    <w:rsid w:val="00AE02E9"/>
    <w:rsid w:val="00AE0AB7"/>
    <w:rsid w:val="00AE277F"/>
    <w:rsid w:val="00AE27C5"/>
    <w:rsid w:val="00AE2B98"/>
    <w:rsid w:val="00AE2CFB"/>
    <w:rsid w:val="00AE2DC6"/>
    <w:rsid w:val="00AE384E"/>
    <w:rsid w:val="00AE39AD"/>
    <w:rsid w:val="00AE3BE3"/>
    <w:rsid w:val="00AE3CB5"/>
    <w:rsid w:val="00AE3EA1"/>
    <w:rsid w:val="00AE473E"/>
    <w:rsid w:val="00AE4743"/>
    <w:rsid w:val="00AE4FFA"/>
    <w:rsid w:val="00AE5553"/>
    <w:rsid w:val="00AE5565"/>
    <w:rsid w:val="00AE5ABE"/>
    <w:rsid w:val="00AE5D65"/>
    <w:rsid w:val="00AE5DC3"/>
    <w:rsid w:val="00AE5DE4"/>
    <w:rsid w:val="00AE61BF"/>
    <w:rsid w:val="00AE65C1"/>
    <w:rsid w:val="00AE757F"/>
    <w:rsid w:val="00AE7AE3"/>
    <w:rsid w:val="00AF0004"/>
    <w:rsid w:val="00AF0489"/>
    <w:rsid w:val="00AF067F"/>
    <w:rsid w:val="00AF0BD5"/>
    <w:rsid w:val="00AF10A2"/>
    <w:rsid w:val="00AF1A5C"/>
    <w:rsid w:val="00AF1CAC"/>
    <w:rsid w:val="00AF2169"/>
    <w:rsid w:val="00AF2351"/>
    <w:rsid w:val="00AF28D8"/>
    <w:rsid w:val="00AF2A49"/>
    <w:rsid w:val="00AF3262"/>
    <w:rsid w:val="00AF3648"/>
    <w:rsid w:val="00AF3AB1"/>
    <w:rsid w:val="00AF3CC1"/>
    <w:rsid w:val="00AF3E76"/>
    <w:rsid w:val="00AF4137"/>
    <w:rsid w:val="00AF42AF"/>
    <w:rsid w:val="00AF4FE0"/>
    <w:rsid w:val="00AF5636"/>
    <w:rsid w:val="00AF5910"/>
    <w:rsid w:val="00AF5B08"/>
    <w:rsid w:val="00AF5CE1"/>
    <w:rsid w:val="00AF629A"/>
    <w:rsid w:val="00AF6528"/>
    <w:rsid w:val="00AF6581"/>
    <w:rsid w:val="00AF69DB"/>
    <w:rsid w:val="00AF6E15"/>
    <w:rsid w:val="00AF75CF"/>
    <w:rsid w:val="00AF7959"/>
    <w:rsid w:val="00AF79B6"/>
    <w:rsid w:val="00AF7D46"/>
    <w:rsid w:val="00B0006C"/>
    <w:rsid w:val="00B004A1"/>
    <w:rsid w:val="00B004C4"/>
    <w:rsid w:val="00B00F72"/>
    <w:rsid w:val="00B0105A"/>
    <w:rsid w:val="00B0172D"/>
    <w:rsid w:val="00B01A9C"/>
    <w:rsid w:val="00B023E7"/>
    <w:rsid w:val="00B0249C"/>
    <w:rsid w:val="00B02605"/>
    <w:rsid w:val="00B029E5"/>
    <w:rsid w:val="00B0328F"/>
    <w:rsid w:val="00B033EB"/>
    <w:rsid w:val="00B03941"/>
    <w:rsid w:val="00B03CEB"/>
    <w:rsid w:val="00B04A89"/>
    <w:rsid w:val="00B0553A"/>
    <w:rsid w:val="00B0565E"/>
    <w:rsid w:val="00B05A11"/>
    <w:rsid w:val="00B05EE4"/>
    <w:rsid w:val="00B05F77"/>
    <w:rsid w:val="00B06040"/>
    <w:rsid w:val="00B061C3"/>
    <w:rsid w:val="00B063A8"/>
    <w:rsid w:val="00B0661B"/>
    <w:rsid w:val="00B067C6"/>
    <w:rsid w:val="00B0692A"/>
    <w:rsid w:val="00B06BCD"/>
    <w:rsid w:val="00B06D18"/>
    <w:rsid w:val="00B07137"/>
    <w:rsid w:val="00B075D8"/>
    <w:rsid w:val="00B07CE8"/>
    <w:rsid w:val="00B07E24"/>
    <w:rsid w:val="00B07F0E"/>
    <w:rsid w:val="00B1069F"/>
    <w:rsid w:val="00B10A96"/>
    <w:rsid w:val="00B10BD4"/>
    <w:rsid w:val="00B10D45"/>
    <w:rsid w:val="00B10DFC"/>
    <w:rsid w:val="00B10F3E"/>
    <w:rsid w:val="00B11236"/>
    <w:rsid w:val="00B11532"/>
    <w:rsid w:val="00B116A5"/>
    <w:rsid w:val="00B1172F"/>
    <w:rsid w:val="00B11959"/>
    <w:rsid w:val="00B11EB0"/>
    <w:rsid w:val="00B121C5"/>
    <w:rsid w:val="00B12757"/>
    <w:rsid w:val="00B128F8"/>
    <w:rsid w:val="00B12B40"/>
    <w:rsid w:val="00B142AF"/>
    <w:rsid w:val="00B14337"/>
    <w:rsid w:val="00B1433D"/>
    <w:rsid w:val="00B15336"/>
    <w:rsid w:val="00B155F0"/>
    <w:rsid w:val="00B156AE"/>
    <w:rsid w:val="00B1679E"/>
    <w:rsid w:val="00B16E7A"/>
    <w:rsid w:val="00B17393"/>
    <w:rsid w:val="00B17399"/>
    <w:rsid w:val="00B175C8"/>
    <w:rsid w:val="00B17834"/>
    <w:rsid w:val="00B20A88"/>
    <w:rsid w:val="00B20D79"/>
    <w:rsid w:val="00B21483"/>
    <w:rsid w:val="00B223B1"/>
    <w:rsid w:val="00B223E0"/>
    <w:rsid w:val="00B22992"/>
    <w:rsid w:val="00B22A00"/>
    <w:rsid w:val="00B22B4A"/>
    <w:rsid w:val="00B22C29"/>
    <w:rsid w:val="00B22D4C"/>
    <w:rsid w:val="00B22F60"/>
    <w:rsid w:val="00B2317B"/>
    <w:rsid w:val="00B23240"/>
    <w:rsid w:val="00B236E4"/>
    <w:rsid w:val="00B23884"/>
    <w:rsid w:val="00B23956"/>
    <w:rsid w:val="00B23972"/>
    <w:rsid w:val="00B247C3"/>
    <w:rsid w:val="00B2480D"/>
    <w:rsid w:val="00B248DA"/>
    <w:rsid w:val="00B24A21"/>
    <w:rsid w:val="00B24DCE"/>
    <w:rsid w:val="00B2564D"/>
    <w:rsid w:val="00B25894"/>
    <w:rsid w:val="00B2600D"/>
    <w:rsid w:val="00B2627B"/>
    <w:rsid w:val="00B26CC8"/>
    <w:rsid w:val="00B2748E"/>
    <w:rsid w:val="00B279D1"/>
    <w:rsid w:val="00B30B5A"/>
    <w:rsid w:val="00B30CF5"/>
    <w:rsid w:val="00B30D50"/>
    <w:rsid w:val="00B31817"/>
    <w:rsid w:val="00B31E47"/>
    <w:rsid w:val="00B32DFB"/>
    <w:rsid w:val="00B32F0D"/>
    <w:rsid w:val="00B3313D"/>
    <w:rsid w:val="00B331EE"/>
    <w:rsid w:val="00B3423C"/>
    <w:rsid w:val="00B34314"/>
    <w:rsid w:val="00B34573"/>
    <w:rsid w:val="00B348C5"/>
    <w:rsid w:val="00B34AEB"/>
    <w:rsid w:val="00B34BE8"/>
    <w:rsid w:val="00B34C7A"/>
    <w:rsid w:val="00B34DB9"/>
    <w:rsid w:val="00B34FA0"/>
    <w:rsid w:val="00B35E9F"/>
    <w:rsid w:val="00B3683A"/>
    <w:rsid w:val="00B36A81"/>
    <w:rsid w:val="00B36B7B"/>
    <w:rsid w:val="00B36E6E"/>
    <w:rsid w:val="00B37048"/>
    <w:rsid w:val="00B3776E"/>
    <w:rsid w:val="00B37810"/>
    <w:rsid w:val="00B4046A"/>
    <w:rsid w:val="00B406F6"/>
    <w:rsid w:val="00B40E1F"/>
    <w:rsid w:val="00B40E4E"/>
    <w:rsid w:val="00B4106E"/>
    <w:rsid w:val="00B41595"/>
    <w:rsid w:val="00B415EA"/>
    <w:rsid w:val="00B416D9"/>
    <w:rsid w:val="00B41B69"/>
    <w:rsid w:val="00B42606"/>
    <w:rsid w:val="00B4281D"/>
    <w:rsid w:val="00B42EC0"/>
    <w:rsid w:val="00B431B6"/>
    <w:rsid w:val="00B433CF"/>
    <w:rsid w:val="00B44737"/>
    <w:rsid w:val="00B447AA"/>
    <w:rsid w:val="00B449ED"/>
    <w:rsid w:val="00B44AA4"/>
    <w:rsid w:val="00B44E59"/>
    <w:rsid w:val="00B44E8A"/>
    <w:rsid w:val="00B452A6"/>
    <w:rsid w:val="00B45EB3"/>
    <w:rsid w:val="00B462F7"/>
    <w:rsid w:val="00B4651F"/>
    <w:rsid w:val="00B467E3"/>
    <w:rsid w:val="00B46A58"/>
    <w:rsid w:val="00B470BE"/>
    <w:rsid w:val="00B477ED"/>
    <w:rsid w:val="00B47A9D"/>
    <w:rsid w:val="00B47B02"/>
    <w:rsid w:val="00B47E04"/>
    <w:rsid w:val="00B47F6B"/>
    <w:rsid w:val="00B509EA"/>
    <w:rsid w:val="00B50A9C"/>
    <w:rsid w:val="00B50E1D"/>
    <w:rsid w:val="00B50F40"/>
    <w:rsid w:val="00B51226"/>
    <w:rsid w:val="00B51273"/>
    <w:rsid w:val="00B51AA4"/>
    <w:rsid w:val="00B51D8E"/>
    <w:rsid w:val="00B51EA3"/>
    <w:rsid w:val="00B525A3"/>
    <w:rsid w:val="00B5287D"/>
    <w:rsid w:val="00B5298B"/>
    <w:rsid w:val="00B53178"/>
    <w:rsid w:val="00B5326F"/>
    <w:rsid w:val="00B53764"/>
    <w:rsid w:val="00B53907"/>
    <w:rsid w:val="00B5471A"/>
    <w:rsid w:val="00B5491F"/>
    <w:rsid w:val="00B5497F"/>
    <w:rsid w:val="00B5498E"/>
    <w:rsid w:val="00B54C38"/>
    <w:rsid w:val="00B55174"/>
    <w:rsid w:val="00B551E2"/>
    <w:rsid w:val="00B558C1"/>
    <w:rsid w:val="00B5593F"/>
    <w:rsid w:val="00B55B25"/>
    <w:rsid w:val="00B55BF5"/>
    <w:rsid w:val="00B55E82"/>
    <w:rsid w:val="00B55ECB"/>
    <w:rsid w:val="00B55F07"/>
    <w:rsid w:val="00B560F2"/>
    <w:rsid w:val="00B5684E"/>
    <w:rsid w:val="00B56857"/>
    <w:rsid w:val="00B56ABA"/>
    <w:rsid w:val="00B5787F"/>
    <w:rsid w:val="00B57AEF"/>
    <w:rsid w:val="00B57C8C"/>
    <w:rsid w:val="00B57FA6"/>
    <w:rsid w:val="00B607FE"/>
    <w:rsid w:val="00B608B7"/>
    <w:rsid w:val="00B609F2"/>
    <w:rsid w:val="00B60FEA"/>
    <w:rsid w:val="00B6109A"/>
    <w:rsid w:val="00B6109C"/>
    <w:rsid w:val="00B618A1"/>
    <w:rsid w:val="00B61A70"/>
    <w:rsid w:val="00B61B57"/>
    <w:rsid w:val="00B625B8"/>
    <w:rsid w:val="00B62B12"/>
    <w:rsid w:val="00B62F98"/>
    <w:rsid w:val="00B637B0"/>
    <w:rsid w:val="00B63C50"/>
    <w:rsid w:val="00B64021"/>
    <w:rsid w:val="00B646EC"/>
    <w:rsid w:val="00B649D4"/>
    <w:rsid w:val="00B65119"/>
    <w:rsid w:val="00B6533C"/>
    <w:rsid w:val="00B654A2"/>
    <w:rsid w:val="00B657F2"/>
    <w:rsid w:val="00B65B32"/>
    <w:rsid w:val="00B65DF6"/>
    <w:rsid w:val="00B65F06"/>
    <w:rsid w:val="00B6629E"/>
    <w:rsid w:val="00B662BE"/>
    <w:rsid w:val="00B662CE"/>
    <w:rsid w:val="00B665E4"/>
    <w:rsid w:val="00B666DB"/>
    <w:rsid w:val="00B66733"/>
    <w:rsid w:val="00B668AD"/>
    <w:rsid w:val="00B66B23"/>
    <w:rsid w:val="00B66BCA"/>
    <w:rsid w:val="00B6714E"/>
    <w:rsid w:val="00B67674"/>
    <w:rsid w:val="00B67966"/>
    <w:rsid w:val="00B67B0D"/>
    <w:rsid w:val="00B67B73"/>
    <w:rsid w:val="00B67CBE"/>
    <w:rsid w:val="00B705AB"/>
    <w:rsid w:val="00B70712"/>
    <w:rsid w:val="00B7072F"/>
    <w:rsid w:val="00B709FC"/>
    <w:rsid w:val="00B70A6C"/>
    <w:rsid w:val="00B70D63"/>
    <w:rsid w:val="00B713A5"/>
    <w:rsid w:val="00B71461"/>
    <w:rsid w:val="00B71CFB"/>
    <w:rsid w:val="00B71DFB"/>
    <w:rsid w:val="00B71EDF"/>
    <w:rsid w:val="00B721C5"/>
    <w:rsid w:val="00B724D2"/>
    <w:rsid w:val="00B724E5"/>
    <w:rsid w:val="00B72A12"/>
    <w:rsid w:val="00B730B5"/>
    <w:rsid w:val="00B73630"/>
    <w:rsid w:val="00B73944"/>
    <w:rsid w:val="00B73B24"/>
    <w:rsid w:val="00B73DFE"/>
    <w:rsid w:val="00B741A7"/>
    <w:rsid w:val="00B7431E"/>
    <w:rsid w:val="00B7440D"/>
    <w:rsid w:val="00B746D9"/>
    <w:rsid w:val="00B747A8"/>
    <w:rsid w:val="00B74A6F"/>
    <w:rsid w:val="00B7511C"/>
    <w:rsid w:val="00B75287"/>
    <w:rsid w:val="00B75E12"/>
    <w:rsid w:val="00B7634E"/>
    <w:rsid w:val="00B7738A"/>
    <w:rsid w:val="00B7749C"/>
    <w:rsid w:val="00B777FE"/>
    <w:rsid w:val="00B77934"/>
    <w:rsid w:val="00B77AE3"/>
    <w:rsid w:val="00B77B95"/>
    <w:rsid w:val="00B77C47"/>
    <w:rsid w:val="00B8002F"/>
    <w:rsid w:val="00B802FF"/>
    <w:rsid w:val="00B81F89"/>
    <w:rsid w:val="00B81F99"/>
    <w:rsid w:val="00B82640"/>
    <w:rsid w:val="00B82E26"/>
    <w:rsid w:val="00B831F0"/>
    <w:rsid w:val="00B833A4"/>
    <w:rsid w:val="00B83498"/>
    <w:rsid w:val="00B83FD1"/>
    <w:rsid w:val="00B8455F"/>
    <w:rsid w:val="00B84653"/>
    <w:rsid w:val="00B84E7F"/>
    <w:rsid w:val="00B84FC2"/>
    <w:rsid w:val="00B850C6"/>
    <w:rsid w:val="00B8524E"/>
    <w:rsid w:val="00B85555"/>
    <w:rsid w:val="00B85F3D"/>
    <w:rsid w:val="00B8633A"/>
    <w:rsid w:val="00B863AE"/>
    <w:rsid w:val="00B86525"/>
    <w:rsid w:val="00B865AA"/>
    <w:rsid w:val="00B865E1"/>
    <w:rsid w:val="00B86DF7"/>
    <w:rsid w:val="00B870DC"/>
    <w:rsid w:val="00B87102"/>
    <w:rsid w:val="00B87C2B"/>
    <w:rsid w:val="00B90124"/>
    <w:rsid w:val="00B904DB"/>
    <w:rsid w:val="00B906D7"/>
    <w:rsid w:val="00B90916"/>
    <w:rsid w:val="00B90D1E"/>
    <w:rsid w:val="00B90D5A"/>
    <w:rsid w:val="00B90FCC"/>
    <w:rsid w:val="00B921C5"/>
    <w:rsid w:val="00B926B4"/>
    <w:rsid w:val="00B92DA3"/>
    <w:rsid w:val="00B92DEC"/>
    <w:rsid w:val="00B92E53"/>
    <w:rsid w:val="00B92F16"/>
    <w:rsid w:val="00B93413"/>
    <w:rsid w:val="00B934BA"/>
    <w:rsid w:val="00B93817"/>
    <w:rsid w:val="00B93A1F"/>
    <w:rsid w:val="00B93D99"/>
    <w:rsid w:val="00B94342"/>
    <w:rsid w:val="00B94897"/>
    <w:rsid w:val="00B94A93"/>
    <w:rsid w:val="00B94C05"/>
    <w:rsid w:val="00B94FA3"/>
    <w:rsid w:val="00B95028"/>
    <w:rsid w:val="00B951D4"/>
    <w:rsid w:val="00B95587"/>
    <w:rsid w:val="00B9583F"/>
    <w:rsid w:val="00B96241"/>
    <w:rsid w:val="00B963B2"/>
    <w:rsid w:val="00B96407"/>
    <w:rsid w:val="00B9699C"/>
    <w:rsid w:val="00B97273"/>
    <w:rsid w:val="00B97F62"/>
    <w:rsid w:val="00BA0636"/>
    <w:rsid w:val="00BA12BB"/>
    <w:rsid w:val="00BA15AC"/>
    <w:rsid w:val="00BA15CF"/>
    <w:rsid w:val="00BA19DC"/>
    <w:rsid w:val="00BA1E04"/>
    <w:rsid w:val="00BA2104"/>
    <w:rsid w:val="00BA21BC"/>
    <w:rsid w:val="00BA222D"/>
    <w:rsid w:val="00BA2400"/>
    <w:rsid w:val="00BA29F4"/>
    <w:rsid w:val="00BA2D8F"/>
    <w:rsid w:val="00BA2DE2"/>
    <w:rsid w:val="00BA3217"/>
    <w:rsid w:val="00BA3326"/>
    <w:rsid w:val="00BA3427"/>
    <w:rsid w:val="00BA355B"/>
    <w:rsid w:val="00BA36B0"/>
    <w:rsid w:val="00BA3740"/>
    <w:rsid w:val="00BA4659"/>
    <w:rsid w:val="00BA4829"/>
    <w:rsid w:val="00BA4D3A"/>
    <w:rsid w:val="00BA4DDB"/>
    <w:rsid w:val="00BA54A2"/>
    <w:rsid w:val="00BA5DE0"/>
    <w:rsid w:val="00BA61BC"/>
    <w:rsid w:val="00BA62A9"/>
    <w:rsid w:val="00BA6337"/>
    <w:rsid w:val="00BA6939"/>
    <w:rsid w:val="00BA72CA"/>
    <w:rsid w:val="00BA7610"/>
    <w:rsid w:val="00BA7652"/>
    <w:rsid w:val="00BA7C89"/>
    <w:rsid w:val="00BA7CCA"/>
    <w:rsid w:val="00BA7E70"/>
    <w:rsid w:val="00BA7EAE"/>
    <w:rsid w:val="00BB0FB0"/>
    <w:rsid w:val="00BB10D9"/>
    <w:rsid w:val="00BB131C"/>
    <w:rsid w:val="00BB1557"/>
    <w:rsid w:val="00BB177F"/>
    <w:rsid w:val="00BB17EA"/>
    <w:rsid w:val="00BB1BD8"/>
    <w:rsid w:val="00BB20A2"/>
    <w:rsid w:val="00BB2251"/>
    <w:rsid w:val="00BB2CB4"/>
    <w:rsid w:val="00BB2E46"/>
    <w:rsid w:val="00BB2EC9"/>
    <w:rsid w:val="00BB2FFC"/>
    <w:rsid w:val="00BB32E1"/>
    <w:rsid w:val="00BB38E2"/>
    <w:rsid w:val="00BB3B81"/>
    <w:rsid w:val="00BB3C25"/>
    <w:rsid w:val="00BB41EF"/>
    <w:rsid w:val="00BB4A37"/>
    <w:rsid w:val="00BB4D0B"/>
    <w:rsid w:val="00BB4DED"/>
    <w:rsid w:val="00BB51A0"/>
    <w:rsid w:val="00BB52B9"/>
    <w:rsid w:val="00BB64DA"/>
    <w:rsid w:val="00BB65CB"/>
    <w:rsid w:val="00BB6AC1"/>
    <w:rsid w:val="00BB765D"/>
    <w:rsid w:val="00BB7CBC"/>
    <w:rsid w:val="00BB7E2B"/>
    <w:rsid w:val="00BC0339"/>
    <w:rsid w:val="00BC0BB8"/>
    <w:rsid w:val="00BC0F60"/>
    <w:rsid w:val="00BC1614"/>
    <w:rsid w:val="00BC1C0A"/>
    <w:rsid w:val="00BC2154"/>
    <w:rsid w:val="00BC22C5"/>
    <w:rsid w:val="00BC298C"/>
    <w:rsid w:val="00BC2AE8"/>
    <w:rsid w:val="00BC301C"/>
    <w:rsid w:val="00BC30F2"/>
    <w:rsid w:val="00BC3865"/>
    <w:rsid w:val="00BC3A33"/>
    <w:rsid w:val="00BC3BFC"/>
    <w:rsid w:val="00BC3D00"/>
    <w:rsid w:val="00BC4270"/>
    <w:rsid w:val="00BC463F"/>
    <w:rsid w:val="00BC4842"/>
    <w:rsid w:val="00BC4C39"/>
    <w:rsid w:val="00BC4D95"/>
    <w:rsid w:val="00BC4F90"/>
    <w:rsid w:val="00BC53F8"/>
    <w:rsid w:val="00BC5E05"/>
    <w:rsid w:val="00BC718C"/>
    <w:rsid w:val="00BC75B2"/>
    <w:rsid w:val="00BC76A4"/>
    <w:rsid w:val="00BC792C"/>
    <w:rsid w:val="00BC792F"/>
    <w:rsid w:val="00BC7C9F"/>
    <w:rsid w:val="00BD0298"/>
    <w:rsid w:val="00BD0C90"/>
    <w:rsid w:val="00BD0F22"/>
    <w:rsid w:val="00BD0FE1"/>
    <w:rsid w:val="00BD11B3"/>
    <w:rsid w:val="00BD1474"/>
    <w:rsid w:val="00BD1587"/>
    <w:rsid w:val="00BD1624"/>
    <w:rsid w:val="00BD1B8C"/>
    <w:rsid w:val="00BD27D7"/>
    <w:rsid w:val="00BD31CC"/>
    <w:rsid w:val="00BD3290"/>
    <w:rsid w:val="00BD3360"/>
    <w:rsid w:val="00BD3CA9"/>
    <w:rsid w:val="00BD40D2"/>
    <w:rsid w:val="00BD4453"/>
    <w:rsid w:val="00BD44BB"/>
    <w:rsid w:val="00BD4928"/>
    <w:rsid w:val="00BD549D"/>
    <w:rsid w:val="00BD57FB"/>
    <w:rsid w:val="00BD5841"/>
    <w:rsid w:val="00BD5C39"/>
    <w:rsid w:val="00BD690E"/>
    <w:rsid w:val="00BD6FE6"/>
    <w:rsid w:val="00BD71FB"/>
    <w:rsid w:val="00BD7312"/>
    <w:rsid w:val="00BD7A0D"/>
    <w:rsid w:val="00BE05AE"/>
    <w:rsid w:val="00BE0CEB"/>
    <w:rsid w:val="00BE0DAB"/>
    <w:rsid w:val="00BE113A"/>
    <w:rsid w:val="00BE11FF"/>
    <w:rsid w:val="00BE1610"/>
    <w:rsid w:val="00BE1740"/>
    <w:rsid w:val="00BE17C6"/>
    <w:rsid w:val="00BE2056"/>
    <w:rsid w:val="00BE231C"/>
    <w:rsid w:val="00BE2554"/>
    <w:rsid w:val="00BE2895"/>
    <w:rsid w:val="00BE2F1C"/>
    <w:rsid w:val="00BE326F"/>
    <w:rsid w:val="00BE3817"/>
    <w:rsid w:val="00BE382E"/>
    <w:rsid w:val="00BE39F8"/>
    <w:rsid w:val="00BE3C7D"/>
    <w:rsid w:val="00BE3F3D"/>
    <w:rsid w:val="00BE4025"/>
    <w:rsid w:val="00BE4044"/>
    <w:rsid w:val="00BE46C9"/>
    <w:rsid w:val="00BE4809"/>
    <w:rsid w:val="00BE4C30"/>
    <w:rsid w:val="00BE540A"/>
    <w:rsid w:val="00BE58C6"/>
    <w:rsid w:val="00BE5C3C"/>
    <w:rsid w:val="00BE6586"/>
    <w:rsid w:val="00BE6646"/>
    <w:rsid w:val="00BE6B4A"/>
    <w:rsid w:val="00BE6F35"/>
    <w:rsid w:val="00BE7396"/>
    <w:rsid w:val="00BE7647"/>
    <w:rsid w:val="00BE7F8A"/>
    <w:rsid w:val="00BF0DDE"/>
    <w:rsid w:val="00BF1048"/>
    <w:rsid w:val="00BF1267"/>
    <w:rsid w:val="00BF169B"/>
    <w:rsid w:val="00BF17B4"/>
    <w:rsid w:val="00BF18F9"/>
    <w:rsid w:val="00BF1B6E"/>
    <w:rsid w:val="00BF210F"/>
    <w:rsid w:val="00BF22A8"/>
    <w:rsid w:val="00BF2806"/>
    <w:rsid w:val="00BF35EA"/>
    <w:rsid w:val="00BF3895"/>
    <w:rsid w:val="00BF38AA"/>
    <w:rsid w:val="00BF39F4"/>
    <w:rsid w:val="00BF4650"/>
    <w:rsid w:val="00BF482F"/>
    <w:rsid w:val="00BF5337"/>
    <w:rsid w:val="00BF5ECF"/>
    <w:rsid w:val="00BF5FCA"/>
    <w:rsid w:val="00BF6007"/>
    <w:rsid w:val="00BF6534"/>
    <w:rsid w:val="00BF67C3"/>
    <w:rsid w:val="00BF6919"/>
    <w:rsid w:val="00BF6D48"/>
    <w:rsid w:val="00BF6FD9"/>
    <w:rsid w:val="00BF71EC"/>
    <w:rsid w:val="00BF73B5"/>
    <w:rsid w:val="00BF7762"/>
    <w:rsid w:val="00BF7815"/>
    <w:rsid w:val="00BF7C09"/>
    <w:rsid w:val="00C00105"/>
    <w:rsid w:val="00C002A5"/>
    <w:rsid w:val="00C002BD"/>
    <w:rsid w:val="00C008C3"/>
    <w:rsid w:val="00C00D8B"/>
    <w:rsid w:val="00C01024"/>
    <w:rsid w:val="00C01318"/>
    <w:rsid w:val="00C0141F"/>
    <w:rsid w:val="00C02A29"/>
    <w:rsid w:val="00C02AB8"/>
    <w:rsid w:val="00C02EB7"/>
    <w:rsid w:val="00C02FE4"/>
    <w:rsid w:val="00C031CD"/>
    <w:rsid w:val="00C03552"/>
    <w:rsid w:val="00C035C8"/>
    <w:rsid w:val="00C0360B"/>
    <w:rsid w:val="00C0381E"/>
    <w:rsid w:val="00C038B5"/>
    <w:rsid w:val="00C03903"/>
    <w:rsid w:val="00C041A4"/>
    <w:rsid w:val="00C042A2"/>
    <w:rsid w:val="00C048F8"/>
    <w:rsid w:val="00C04B32"/>
    <w:rsid w:val="00C04C84"/>
    <w:rsid w:val="00C04F4F"/>
    <w:rsid w:val="00C04F7E"/>
    <w:rsid w:val="00C051C0"/>
    <w:rsid w:val="00C0530A"/>
    <w:rsid w:val="00C055E9"/>
    <w:rsid w:val="00C05A9C"/>
    <w:rsid w:val="00C05ABD"/>
    <w:rsid w:val="00C05ADF"/>
    <w:rsid w:val="00C05CB7"/>
    <w:rsid w:val="00C062AF"/>
    <w:rsid w:val="00C062C4"/>
    <w:rsid w:val="00C06302"/>
    <w:rsid w:val="00C06503"/>
    <w:rsid w:val="00C06811"/>
    <w:rsid w:val="00C06983"/>
    <w:rsid w:val="00C06F21"/>
    <w:rsid w:val="00C076B6"/>
    <w:rsid w:val="00C076E7"/>
    <w:rsid w:val="00C07B77"/>
    <w:rsid w:val="00C10103"/>
    <w:rsid w:val="00C10824"/>
    <w:rsid w:val="00C1083C"/>
    <w:rsid w:val="00C10B52"/>
    <w:rsid w:val="00C10CEC"/>
    <w:rsid w:val="00C1151F"/>
    <w:rsid w:val="00C11972"/>
    <w:rsid w:val="00C120B7"/>
    <w:rsid w:val="00C12A77"/>
    <w:rsid w:val="00C1302C"/>
    <w:rsid w:val="00C1339B"/>
    <w:rsid w:val="00C133D2"/>
    <w:rsid w:val="00C14211"/>
    <w:rsid w:val="00C155FA"/>
    <w:rsid w:val="00C15B37"/>
    <w:rsid w:val="00C16020"/>
    <w:rsid w:val="00C164D8"/>
    <w:rsid w:val="00C165DA"/>
    <w:rsid w:val="00C16748"/>
    <w:rsid w:val="00C16771"/>
    <w:rsid w:val="00C167C8"/>
    <w:rsid w:val="00C16B7A"/>
    <w:rsid w:val="00C16BDC"/>
    <w:rsid w:val="00C1709F"/>
    <w:rsid w:val="00C1732D"/>
    <w:rsid w:val="00C176C6"/>
    <w:rsid w:val="00C17735"/>
    <w:rsid w:val="00C17A0E"/>
    <w:rsid w:val="00C17B1B"/>
    <w:rsid w:val="00C17F22"/>
    <w:rsid w:val="00C2018A"/>
    <w:rsid w:val="00C20228"/>
    <w:rsid w:val="00C2109F"/>
    <w:rsid w:val="00C21800"/>
    <w:rsid w:val="00C218AE"/>
    <w:rsid w:val="00C21D23"/>
    <w:rsid w:val="00C22129"/>
    <w:rsid w:val="00C22136"/>
    <w:rsid w:val="00C22316"/>
    <w:rsid w:val="00C226F7"/>
    <w:rsid w:val="00C2271B"/>
    <w:rsid w:val="00C22A3D"/>
    <w:rsid w:val="00C22B26"/>
    <w:rsid w:val="00C22FFC"/>
    <w:rsid w:val="00C259B7"/>
    <w:rsid w:val="00C2611A"/>
    <w:rsid w:val="00C262FC"/>
    <w:rsid w:val="00C26CC5"/>
    <w:rsid w:val="00C27888"/>
    <w:rsid w:val="00C279B3"/>
    <w:rsid w:val="00C27AD2"/>
    <w:rsid w:val="00C30A41"/>
    <w:rsid w:val="00C30CBE"/>
    <w:rsid w:val="00C30D62"/>
    <w:rsid w:val="00C31A14"/>
    <w:rsid w:val="00C31D6D"/>
    <w:rsid w:val="00C31E35"/>
    <w:rsid w:val="00C31FCD"/>
    <w:rsid w:val="00C325A4"/>
    <w:rsid w:val="00C32711"/>
    <w:rsid w:val="00C32A1C"/>
    <w:rsid w:val="00C32C0F"/>
    <w:rsid w:val="00C32C22"/>
    <w:rsid w:val="00C32F49"/>
    <w:rsid w:val="00C3309D"/>
    <w:rsid w:val="00C3312B"/>
    <w:rsid w:val="00C33478"/>
    <w:rsid w:val="00C335E4"/>
    <w:rsid w:val="00C33620"/>
    <w:rsid w:val="00C33C9E"/>
    <w:rsid w:val="00C33CDF"/>
    <w:rsid w:val="00C340CB"/>
    <w:rsid w:val="00C345D3"/>
    <w:rsid w:val="00C34892"/>
    <w:rsid w:val="00C351B4"/>
    <w:rsid w:val="00C356A1"/>
    <w:rsid w:val="00C361E3"/>
    <w:rsid w:val="00C36499"/>
    <w:rsid w:val="00C36DE9"/>
    <w:rsid w:val="00C37EA2"/>
    <w:rsid w:val="00C40196"/>
    <w:rsid w:val="00C40981"/>
    <w:rsid w:val="00C40C21"/>
    <w:rsid w:val="00C41340"/>
    <w:rsid w:val="00C417E2"/>
    <w:rsid w:val="00C41A4D"/>
    <w:rsid w:val="00C41C14"/>
    <w:rsid w:val="00C42274"/>
    <w:rsid w:val="00C424C5"/>
    <w:rsid w:val="00C42CEF"/>
    <w:rsid w:val="00C42E4A"/>
    <w:rsid w:val="00C42E5F"/>
    <w:rsid w:val="00C43C9D"/>
    <w:rsid w:val="00C44109"/>
    <w:rsid w:val="00C44203"/>
    <w:rsid w:val="00C4447C"/>
    <w:rsid w:val="00C4457A"/>
    <w:rsid w:val="00C448F9"/>
    <w:rsid w:val="00C44B7E"/>
    <w:rsid w:val="00C456FE"/>
    <w:rsid w:val="00C457D3"/>
    <w:rsid w:val="00C46819"/>
    <w:rsid w:val="00C46930"/>
    <w:rsid w:val="00C47058"/>
    <w:rsid w:val="00C47107"/>
    <w:rsid w:val="00C4730A"/>
    <w:rsid w:val="00C47ABF"/>
    <w:rsid w:val="00C47C94"/>
    <w:rsid w:val="00C47F6B"/>
    <w:rsid w:val="00C47F83"/>
    <w:rsid w:val="00C50433"/>
    <w:rsid w:val="00C5059F"/>
    <w:rsid w:val="00C509D6"/>
    <w:rsid w:val="00C50A4A"/>
    <w:rsid w:val="00C50AFB"/>
    <w:rsid w:val="00C50B5F"/>
    <w:rsid w:val="00C50C41"/>
    <w:rsid w:val="00C50DF6"/>
    <w:rsid w:val="00C513C4"/>
    <w:rsid w:val="00C51614"/>
    <w:rsid w:val="00C51963"/>
    <w:rsid w:val="00C521A1"/>
    <w:rsid w:val="00C52468"/>
    <w:rsid w:val="00C5260D"/>
    <w:rsid w:val="00C529E1"/>
    <w:rsid w:val="00C52AFC"/>
    <w:rsid w:val="00C534F0"/>
    <w:rsid w:val="00C53FE1"/>
    <w:rsid w:val="00C545F7"/>
    <w:rsid w:val="00C54F39"/>
    <w:rsid w:val="00C551A4"/>
    <w:rsid w:val="00C55946"/>
    <w:rsid w:val="00C55D26"/>
    <w:rsid w:val="00C55ECD"/>
    <w:rsid w:val="00C5653B"/>
    <w:rsid w:val="00C56CAF"/>
    <w:rsid w:val="00C56D57"/>
    <w:rsid w:val="00C56E80"/>
    <w:rsid w:val="00C5736F"/>
    <w:rsid w:val="00C5782E"/>
    <w:rsid w:val="00C6022E"/>
    <w:rsid w:val="00C60357"/>
    <w:rsid w:val="00C60DA2"/>
    <w:rsid w:val="00C610C7"/>
    <w:rsid w:val="00C61187"/>
    <w:rsid w:val="00C614D5"/>
    <w:rsid w:val="00C616AD"/>
    <w:rsid w:val="00C61CB3"/>
    <w:rsid w:val="00C61CCE"/>
    <w:rsid w:val="00C62222"/>
    <w:rsid w:val="00C6233A"/>
    <w:rsid w:val="00C6270B"/>
    <w:rsid w:val="00C62B75"/>
    <w:rsid w:val="00C63082"/>
    <w:rsid w:val="00C636D6"/>
    <w:rsid w:val="00C63BC7"/>
    <w:rsid w:val="00C648F4"/>
    <w:rsid w:val="00C64B97"/>
    <w:rsid w:val="00C64E4F"/>
    <w:rsid w:val="00C6507D"/>
    <w:rsid w:val="00C658A6"/>
    <w:rsid w:val="00C65B83"/>
    <w:rsid w:val="00C66070"/>
    <w:rsid w:val="00C661FD"/>
    <w:rsid w:val="00C6641A"/>
    <w:rsid w:val="00C6699C"/>
    <w:rsid w:val="00C66EA3"/>
    <w:rsid w:val="00C671FB"/>
    <w:rsid w:val="00C67350"/>
    <w:rsid w:val="00C67505"/>
    <w:rsid w:val="00C677BE"/>
    <w:rsid w:val="00C70302"/>
    <w:rsid w:val="00C704A1"/>
    <w:rsid w:val="00C70933"/>
    <w:rsid w:val="00C70C1B"/>
    <w:rsid w:val="00C70DCE"/>
    <w:rsid w:val="00C71176"/>
    <w:rsid w:val="00C71B5F"/>
    <w:rsid w:val="00C72096"/>
    <w:rsid w:val="00C72101"/>
    <w:rsid w:val="00C7228C"/>
    <w:rsid w:val="00C72487"/>
    <w:rsid w:val="00C72D88"/>
    <w:rsid w:val="00C734D3"/>
    <w:rsid w:val="00C738B5"/>
    <w:rsid w:val="00C7452B"/>
    <w:rsid w:val="00C7454F"/>
    <w:rsid w:val="00C74B6D"/>
    <w:rsid w:val="00C74BA4"/>
    <w:rsid w:val="00C74BB6"/>
    <w:rsid w:val="00C74BC5"/>
    <w:rsid w:val="00C74CFB"/>
    <w:rsid w:val="00C74D5B"/>
    <w:rsid w:val="00C74DEE"/>
    <w:rsid w:val="00C75383"/>
    <w:rsid w:val="00C7540B"/>
    <w:rsid w:val="00C757D2"/>
    <w:rsid w:val="00C759F5"/>
    <w:rsid w:val="00C75DBF"/>
    <w:rsid w:val="00C762C1"/>
    <w:rsid w:val="00C765F1"/>
    <w:rsid w:val="00C76612"/>
    <w:rsid w:val="00C767E0"/>
    <w:rsid w:val="00C7787D"/>
    <w:rsid w:val="00C77C5A"/>
    <w:rsid w:val="00C77EB2"/>
    <w:rsid w:val="00C80111"/>
    <w:rsid w:val="00C80B46"/>
    <w:rsid w:val="00C80C2A"/>
    <w:rsid w:val="00C80EC6"/>
    <w:rsid w:val="00C80EEE"/>
    <w:rsid w:val="00C80F24"/>
    <w:rsid w:val="00C813F5"/>
    <w:rsid w:val="00C81424"/>
    <w:rsid w:val="00C8152F"/>
    <w:rsid w:val="00C817F4"/>
    <w:rsid w:val="00C81832"/>
    <w:rsid w:val="00C81948"/>
    <w:rsid w:val="00C81AC9"/>
    <w:rsid w:val="00C82107"/>
    <w:rsid w:val="00C8220C"/>
    <w:rsid w:val="00C822CD"/>
    <w:rsid w:val="00C8252D"/>
    <w:rsid w:val="00C82BCB"/>
    <w:rsid w:val="00C83506"/>
    <w:rsid w:val="00C83A5B"/>
    <w:rsid w:val="00C83B0C"/>
    <w:rsid w:val="00C83B94"/>
    <w:rsid w:val="00C83BBB"/>
    <w:rsid w:val="00C845E3"/>
    <w:rsid w:val="00C85282"/>
    <w:rsid w:val="00C8542D"/>
    <w:rsid w:val="00C857BD"/>
    <w:rsid w:val="00C85A40"/>
    <w:rsid w:val="00C85C38"/>
    <w:rsid w:val="00C85C62"/>
    <w:rsid w:val="00C862A1"/>
    <w:rsid w:val="00C8658D"/>
    <w:rsid w:val="00C86B81"/>
    <w:rsid w:val="00C86B95"/>
    <w:rsid w:val="00C87019"/>
    <w:rsid w:val="00C874EE"/>
    <w:rsid w:val="00C87CAB"/>
    <w:rsid w:val="00C90069"/>
    <w:rsid w:val="00C9068C"/>
    <w:rsid w:val="00C90855"/>
    <w:rsid w:val="00C90C9F"/>
    <w:rsid w:val="00C90F51"/>
    <w:rsid w:val="00C91073"/>
    <w:rsid w:val="00C91177"/>
    <w:rsid w:val="00C912D4"/>
    <w:rsid w:val="00C91C50"/>
    <w:rsid w:val="00C9272B"/>
    <w:rsid w:val="00C9274B"/>
    <w:rsid w:val="00C927D8"/>
    <w:rsid w:val="00C927EA"/>
    <w:rsid w:val="00C92A69"/>
    <w:rsid w:val="00C92B02"/>
    <w:rsid w:val="00C9329B"/>
    <w:rsid w:val="00C9380A"/>
    <w:rsid w:val="00C93FED"/>
    <w:rsid w:val="00C9430D"/>
    <w:rsid w:val="00C947F8"/>
    <w:rsid w:val="00C9557C"/>
    <w:rsid w:val="00C955D2"/>
    <w:rsid w:val="00C9572C"/>
    <w:rsid w:val="00C95B65"/>
    <w:rsid w:val="00C95F05"/>
    <w:rsid w:val="00C96065"/>
    <w:rsid w:val="00C9616E"/>
    <w:rsid w:val="00C961B9"/>
    <w:rsid w:val="00C9639D"/>
    <w:rsid w:val="00C96637"/>
    <w:rsid w:val="00C9692D"/>
    <w:rsid w:val="00C96A14"/>
    <w:rsid w:val="00C96ABD"/>
    <w:rsid w:val="00C97057"/>
    <w:rsid w:val="00C9708D"/>
    <w:rsid w:val="00C977AB"/>
    <w:rsid w:val="00C979EA"/>
    <w:rsid w:val="00C97D1F"/>
    <w:rsid w:val="00CA0936"/>
    <w:rsid w:val="00CA0B00"/>
    <w:rsid w:val="00CA0C9F"/>
    <w:rsid w:val="00CA0EFD"/>
    <w:rsid w:val="00CA0F2A"/>
    <w:rsid w:val="00CA1253"/>
    <w:rsid w:val="00CA1278"/>
    <w:rsid w:val="00CA16BB"/>
    <w:rsid w:val="00CA1C35"/>
    <w:rsid w:val="00CA1F7B"/>
    <w:rsid w:val="00CA25B1"/>
    <w:rsid w:val="00CA25CD"/>
    <w:rsid w:val="00CA28B9"/>
    <w:rsid w:val="00CA2A27"/>
    <w:rsid w:val="00CA2A67"/>
    <w:rsid w:val="00CA2CB5"/>
    <w:rsid w:val="00CA2D34"/>
    <w:rsid w:val="00CA3123"/>
    <w:rsid w:val="00CA3413"/>
    <w:rsid w:val="00CA3E84"/>
    <w:rsid w:val="00CA3F97"/>
    <w:rsid w:val="00CA4C78"/>
    <w:rsid w:val="00CA4CEF"/>
    <w:rsid w:val="00CA5DC3"/>
    <w:rsid w:val="00CA6149"/>
    <w:rsid w:val="00CA61B9"/>
    <w:rsid w:val="00CA6911"/>
    <w:rsid w:val="00CA694A"/>
    <w:rsid w:val="00CA69D6"/>
    <w:rsid w:val="00CA75A9"/>
    <w:rsid w:val="00CA76C6"/>
    <w:rsid w:val="00CA7723"/>
    <w:rsid w:val="00CA7982"/>
    <w:rsid w:val="00CA7A52"/>
    <w:rsid w:val="00CA7ADC"/>
    <w:rsid w:val="00CA7D20"/>
    <w:rsid w:val="00CB02EA"/>
    <w:rsid w:val="00CB071A"/>
    <w:rsid w:val="00CB0738"/>
    <w:rsid w:val="00CB0C7F"/>
    <w:rsid w:val="00CB0C9F"/>
    <w:rsid w:val="00CB0CD9"/>
    <w:rsid w:val="00CB1606"/>
    <w:rsid w:val="00CB1673"/>
    <w:rsid w:val="00CB1749"/>
    <w:rsid w:val="00CB227C"/>
    <w:rsid w:val="00CB28FD"/>
    <w:rsid w:val="00CB29AE"/>
    <w:rsid w:val="00CB2E8E"/>
    <w:rsid w:val="00CB312B"/>
    <w:rsid w:val="00CB3304"/>
    <w:rsid w:val="00CB371A"/>
    <w:rsid w:val="00CB4303"/>
    <w:rsid w:val="00CB489D"/>
    <w:rsid w:val="00CB5907"/>
    <w:rsid w:val="00CB5D2B"/>
    <w:rsid w:val="00CB632C"/>
    <w:rsid w:val="00CB649D"/>
    <w:rsid w:val="00CB69C5"/>
    <w:rsid w:val="00CB6A2D"/>
    <w:rsid w:val="00CB76CD"/>
    <w:rsid w:val="00CB785C"/>
    <w:rsid w:val="00CB7AC4"/>
    <w:rsid w:val="00CB7E0D"/>
    <w:rsid w:val="00CC00B4"/>
    <w:rsid w:val="00CC0208"/>
    <w:rsid w:val="00CC04C4"/>
    <w:rsid w:val="00CC0A7C"/>
    <w:rsid w:val="00CC0FB4"/>
    <w:rsid w:val="00CC1074"/>
    <w:rsid w:val="00CC130E"/>
    <w:rsid w:val="00CC16C8"/>
    <w:rsid w:val="00CC1A73"/>
    <w:rsid w:val="00CC273B"/>
    <w:rsid w:val="00CC2917"/>
    <w:rsid w:val="00CC2A95"/>
    <w:rsid w:val="00CC3462"/>
    <w:rsid w:val="00CC37EA"/>
    <w:rsid w:val="00CC38BF"/>
    <w:rsid w:val="00CC39A6"/>
    <w:rsid w:val="00CC3C68"/>
    <w:rsid w:val="00CC4617"/>
    <w:rsid w:val="00CC47E1"/>
    <w:rsid w:val="00CC49B5"/>
    <w:rsid w:val="00CC4EDD"/>
    <w:rsid w:val="00CC51D2"/>
    <w:rsid w:val="00CC5316"/>
    <w:rsid w:val="00CC55FC"/>
    <w:rsid w:val="00CC60F5"/>
    <w:rsid w:val="00CC614E"/>
    <w:rsid w:val="00CC64A8"/>
    <w:rsid w:val="00CC6961"/>
    <w:rsid w:val="00CC6BE3"/>
    <w:rsid w:val="00CC6C83"/>
    <w:rsid w:val="00CC6CD9"/>
    <w:rsid w:val="00CC6D62"/>
    <w:rsid w:val="00CC6E5B"/>
    <w:rsid w:val="00CC76EC"/>
    <w:rsid w:val="00CC7DC9"/>
    <w:rsid w:val="00CD0666"/>
    <w:rsid w:val="00CD06A0"/>
    <w:rsid w:val="00CD06D2"/>
    <w:rsid w:val="00CD08D6"/>
    <w:rsid w:val="00CD090C"/>
    <w:rsid w:val="00CD0C6D"/>
    <w:rsid w:val="00CD0E99"/>
    <w:rsid w:val="00CD1020"/>
    <w:rsid w:val="00CD127D"/>
    <w:rsid w:val="00CD12F1"/>
    <w:rsid w:val="00CD1380"/>
    <w:rsid w:val="00CD19C4"/>
    <w:rsid w:val="00CD29D5"/>
    <w:rsid w:val="00CD3030"/>
    <w:rsid w:val="00CD3097"/>
    <w:rsid w:val="00CD3115"/>
    <w:rsid w:val="00CD3721"/>
    <w:rsid w:val="00CD37C1"/>
    <w:rsid w:val="00CD3BE5"/>
    <w:rsid w:val="00CD3BFA"/>
    <w:rsid w:val="00CD3D1E"/>
    <w:rsid w:val="00CD3EE8"/>
    <w:rsid w:val="00CD3F47"/>
    <w:rsid w:val="00CD3F89"/>
    <w:rsid w:val="00CD4F4C"/>
    <w:rsid w:val="00CD4FD5"/>
    <w:rsid w:val="00CD526D"/>
    <w:rsid w:val="00CD58B0"/>
    <w:rsid w:val="00CD5EC4"/>
    <w:rsid w:val="00CD5EE1"/>
    <w:rsid w:val="00CD607B"/>
    <w:rsid w:val="00CD6702"/>
    <w:rsid w:val="00CD6706"/>
    <w:rsid w:val="00CD68D3"/>
    <w:rsid w:val="00CD694E"/>
    <w:rsid w:val="00CD6AD6"/>
    <w:rsid w:val="00CD6EA4"/>
    <w:rsid w:val="00CD71C1"/>
    <w:rsid w:val="00CD7581"/>
    <w:rsid w:val="00CD761A"/>
    <w:rsid w:val="00CD7B6B"/>
    <w:rsid w:val="00CE046D"/>
    <w:rsid w:val="00CE06D9"/>
    <w:rsid w:val="00CE0820"/>
    <w:rsid w:val="00CE0ACC"/>
    <w:rsid w:val="00CE0C70"/>
    <w:rsid w:val="00CE0F53"/>
    <w:rsid w:val="00CE1088"/>
    <w:rsid w:val="00CE16BE"/>
    <w:rsid w:val="00CE17C4"/>
    <w:rsid w:val="00CE1903"/>
    <w:rsid w:val="00CE1BBF"/>
    <w:rsid w:val="00CE1ED0"/>
    <w:rsid w:val="00CE2022"/>
    <w:rsid w:val="00CE259E"/>
    <w:rsid w:val="00CE2663"/>
    <w:rsid w:val="00CE2C89"/>
    <w:rsid w:val="00CE2CFB"/>
    <w:rsid w:val="00CE3E14"/>
    <w:rsid w:val="00CE452D"/>
    <w:rsid w:val="00CE4B1F"/>
    <w:rsid w:val="00CE4D1B"/>
    <w:rsid w:val="00CE4DF9"/>
    <w:rsid w:val="00CE4E1E"/>
    <w:rsid w:val="00CE4E3B"/>
    <w:rsid w:val="00CE50ED"/>
    <w:rsid w:val="00CE53BD"/>
    <w:rsid w:val="00CE550B"/>
    <w:rsid w:val="00CE5640"/>
    <w:rsid w:val="00CE5A99"/>
    <w:rsid w:val="00CE62E8"/>
    <w:rsid w:val="00CE63DB"/>
    <w:rsid w:val="00CE66C5"/>
    <w:rsid w:val="00CE67D8"/>
    <w:rsid w:val="00CE6961"/>
    <w:rsid w:val="00CE6996"/>
    <w:rsid w:val="00CE7260"/>
    <w:rsid w:val="00CE77C6"/>
    <w:rsid w:val="00CE7872"/>
    <w:rsid w:val="00CE7A9F"/>
    <w:rsid w:val="00CE7B0C"/>
    <w:rsid w:val="00CE7B64"/>
    <w:rsid w:val="00CF06F7"/>
    <w:rsid w:val="00CF07ED"/>
    <w:rsid w:val="00CF0ABF"/>
    <w:rsid w:val="00CF0D07"/>
    <w:rsid w:val="00CF1242"/>
    <w:rsid w:val="00CF1331"/>
    <w:rsid w:val="00CF1410"/>
    <w:rsid w:val="00CF286B"/>
    <w:rsid w:val="00CF29F1"/>
    <w:rsid w:val="00CF2C19"/>
    <w:rsid w:val="00CF2EE0"/>
    <w:rsid w:val="00CF346B"/>
    <w:rsid w:val="00CF37FC"/>
    <w:rsid w:val="00CF388F"/>
    <w:rsid w:val="00CF3B0E"/>
    <w:rsid w:val="00CF3DC0"/>
    <w:rsid w:val="00CF4006"/>
    <w:rsid w:val="00CF4ADB"/>
    <w:rsid w:val="00CF4DE9"/>
    <w:rsid w:val="00CF4E28"/>
    <w:rsid w:val="00CF56EE"/>
    <w:rsid w:val="00CF5F3D"/>
    <w:rsid w:val="00CF6334"/>
    <w:rsid w:val="00CF6735"/>
    <w:rsid w:val="00CF6942"/>
    <w:rsid w:val="00CF6FD5"/>
    <w:rsid w:val="00CF710D"/>
    <w:rsid w:val="00CF71DD"/>
    <w:rsid w:val="00CF742E"/>
    <w:rsid w:val="00CF74DB"/>
    <w:rsid w:val="00CF7716"/>
    <w:rsid w:val="00D00977"/>
    <w:rsid w:val="00D00B55"/>
    <w:rsid w:val="00D00C71"/>
    <w:rsid w:val="00D00D47"/>
    <w:rsid w:val="00D00F8E"/>
    <w:rsid w:val="00D0130A"/>
    <w:rsid w:val="00D01423"/>
    <w:rsid w:val="00D014F7"/>
    <w:rsid w:val="00D01625"/>
    <w:rsid w:val="00D017C7"/>
    <w:rsid w:val="00D01BDA"/>
    <w:rsid w:val="00D01DE6"/>
    <w:rsid w:val="00D020E3"/>
    <w:rsid w:val="00D02205"/>
    <w:rsid w:val="00D024E6"/>
    <w:rsid w:val="00D02E09"/>
    <w:rsid w:val="00D03338"/>
    <w:rsid w:val="00D0363C"/>
    <w:rsid w:val="00D036C4"/>
    <w:rsid w:val="00D0410F"/>
    <w:rsid w:val="00D046E7"/>
    <w:rsid w:val="00D04B4B"/>
    <w:rsid w:val="00D051F4"/>
    <w:rsid w:val="00D05A93"/>
    <w:rsid w:val="00D05D16"/>
    <w:rsid w:val="00D0627F"/>
    <w:rsid w:val="00D065DB"/>
    <w:rsid w:val="00D06761"/>
    <w:rsid w:val="00D071FD"/>
    <w:rsid w:val="00D077A0"/>
    <w:rsid w:val="00D07A29"/>
    <w:rsid w:val="00D10015"/>
    <w:rsid w:val="00D10036"/>
    <w:rsid w:val="00D100C8"/>
    <w:rsid w:val="00D1011B"/>
    <w:rsid w:val="00D10C57"/>
    <w:rsid w:val="00D10DD3"/>
    <w:rsid w:val="00D113EF"/>
    <w:rsid w:val="00D114E3"/>
    <w:rsid w:val="00D11639"/>
    <w:rsid w:val="00D116C9"/>
    <w:rsid w:val="00D11848"/>
    <w:rsid w:val="00D11AF6"/>
    <w:rsid w:val="00D11C13"/>
    <w:rsid w:val="00D11CB8"/>
    <w:rsid w:val="00D1227C"/>
    <w:rsid w:val="00D12336"/>
    <w:rsid w:val="00D1236A"/>
    <w:rsid w:val="00D12776"/>
    <w:rsid w:val="00D1290E"/>
    <w:rsid w:val="00D12FB5"/>
    <w:rsid w:val="00D13173"/>
    <w:rsid w:val="00D137EB"/>
    <w:rsid w:val="00D1385C"/>
    <w:rsid w:val="00D13C39"/>
    <w:rsid w:val="00D1456D"/>
    <w:rsid w:val="00D1460A"/>
    <w:rsid w:val="00D14CD9"/>
    <w:rsid w:val="00D151AB"/>
    <w:rsid w:val="00D15362"/>
    <w:rsid w:val="00D154FF"/>
    <w:rsid w:val="00D15A03"/>
    <w:rsid w:val="00D15C97"/>
    <w:rsid w:val="00D15E66"/>
    <w:rsid w:val="00D15E81"/>
    <w:rsid w:val="00D1608B"/>
    <w:rsid w:val="00D1698B"/>
    <w:rsid w:val="00D169D0"/>
    <w:rsid w:val="00D16EE8"/>
    <w:rsid w:val="00D175A5"/>
    <w:rsid w:val="00D178DB"/>
    <w:rsid w:val="00D17A25"/>
    <w:rsid w:val="00D17B37"/>
    <w:rsid w:val="00D20528"/>
    <w:rsid w:val="00D205A5"/>
    <w:rsid w:val="00D20648"/>
    <w:rsid w:val="00D20804"/>
    <w:rsid w:val="00D2128B"/>
    <w:rsid w:val="00D212F4"/>
    <w:rsid w:val="00D219D1"/>
    <w:rsid w:val="00D21C10"/>
    <w:rsid w:val="00D21E4B"/>
    <w:rsid w:val="00D21FA9"/>
    <w:rsid w:val="00D220DF"/>
    <w:rsid w:val="00D220E2"/>
    <w:rsid w:val="00D223E0"/>
    <w:rsid w:val="00D228E4"/>
    <w:rsid w:val="00D22CAA"/>
    <w:rsid w:val="00D23257"/>
    <w:rsid w:val="00D2338B"/>
    <w:rsid w:val="00D23561"/>
    <w:rsid w:val="00D2370A"/>
    <w:rsid w:val="00D23ADB"/>
    <w:rsid w:val="00D23CA5"/>
    <w:rsid w:val="00D2404C"/>
    <w:rsid w:val="00D241D6"/>
    <w:rsid w:val="00D244C6"/>
    <w:rsid w:val="00D246FE"/>
    <w:rsid w:val="00D24D04"/>
    <w:rsid w:val="00D24E7E"/>
    <w:rsid w:val="00D25597"/>
    <w:rsid w:val="00D25D35"/>
    <w:rsid w:val="00D26106"/>
    <w:rsid w:val="00D265E4"/>
    <w:rsid w:val="00D26B12"/>
    <w:rsid w:val="00D26EFE"/>
    <w:rsid w:val="00D27091"/>
    <w:rsid w:val="00D2726C"/>
    <w:rsid w:val="00D27339"/>
    <w:rsid w:val="00D27E0D"/>
    <w:rsid w:val="00D30180"/>
    <w:rsid w:val="00D301D9"/>
    <w:rsid w:val="00D303D1"/>
    <w:rsid w:val="00D305ED"/>
    <w:rsid w:val="00D30C83"/>
    <w:rsid w:val="00D30E1C"/>
    <w:rsid w:val="00D30F35"/>
    <w:rsid w:val="00D31319"/>
    <w:rsid w:val="00D31352"/>
    <w:rsid w:val="00D31D11"/>
    <w:rsid w:val="00D31FA2"/>
    <w:rsid w:val="00D32092"/>
    <w:rsid w:val="00D3261E"/>
    <w:rsid w:val="00D3264A"/>
    <w:rsid w:val="00D33578"/>
    <w:rsid w:val="00D33C25"/>
    <w:rsid w:val="00D33CE9"/>
    <w:rsid w:val="00D3402B"/>
    <w:rsid w:val="00D341EC"/>
    <w:rsid w:val="00D343BB"/>
    <w:rsid w:val="00D34D98"/>
    <w:rsid w:val="00D3501F"/>
    <w:rsid w:val="00D35274"/>
    <w:rsid w:val="00D353D9"/>
    <w:rsid w:val="00D358F3"/>
    <w:rsid w:val="00D35E9A"/>
    <w:rsid w:val="00D35F67"/>
    <w:rsid w:val="00D36759"/>
    <w:rsid w:val="00D36958"/>
    <w:rsid w:val="00D36D79"/>
    <w:rsid w:val="00D37271"/>
    <w:rsid w:val="00D374F0"/>
    <w:rsid w:val="00D37CED"/>
    <w:rsid w:val="00D404E1"/>
    <w:rsid w:val="00D409D3"/>
    <w:rsid w:val="00D40B20"/>
    <w:rsid w:val="00D41076"/>
    <w:rsid w:val="00D41346"/>
    <w:rsid w:val="00D41688"/>
    <w:rsid w:val="00D41791"/>
    <w:rsid w:val="00D41A0D"/>
    <w:rsid w:val="00D421B9"/>
    <w:rsid w:val="00D422B2"/>
    <w:rsid w:val="00D42FCE"/>
    <w:rsid w:val="00D43439"/>
    <w:rsid w:val="00D43F08"/>
    <w:rsid w:val="00D440D5"/>
    <w:rsid w:val="00D44C51"/>
    <w:rsid w:val="00D44CDF"/>
    <w:rsid w:val="00D44D29"/>
    <w:rsid w:val="00D44DCE"/>
    <w:rsid w:val="00D45BD7"/>
    <w:rsid w:val="00D45C72"/>
    <w:rsid w:val="00D45D41"/>
    <w:rsid w:val="00D45FDA"/>
    <w:rsid w:val="00D4691F"/>
    <w:rsid w:val="00D46933"/>
    <w:rsid w:val="00D4763B"/>
    <w:rsid w:val="00D47FB0"/>
    <w:rsid w:val="00D50226"/>
    <w:rsid w:val="00D50535"/>
    <w:rsid w:val="00D508E2"/>
    <w:rsid w:val="00D51369"/>
    <w:rsid w:val="00D5170A"/>
    <w:rsid w:val="00D5172B"/>
    <w:rsid w:val="00D525EE"/>
    <w:rsid w:val="00D52679"/>
    <w:rsid w:val="00D5313F"/>
    <w:rsid w:val="00D53279"/>
    <w:rsid w:val="00D53939"/>
    <w:rsid w:val="00D53940"/>
    <w:rsid w:val="00D53E2C"/>
    <w:rsid w:val="00D541CD"/>
    <w:rsid w:val="00D54498"/>
    <w:rsid w:val="00D548D3"/>
    <w:rsid w:val="00D55320"/>
    <w:rsid w:val="00D554FA"/>
    <w:rsid w:val="00D557A6"/>
    <w:rsid w:val="00D55D19"/>
    <w:rsid w:val="00D560FB"/>
    <w:rsid w:val="00D567EA"/>
    <w:rsid w:val="00D56A35"/>
    <w:rsid w:val="00D56AB3"/>
    <w:rsid w:val="00D57068"/>
    <w:rsid w:val="00D57840"/>
    <w:rsid w:val="00D579F6"/>
    <w:rsid w:val="00D60550"/>
    <w:rsid w:val="00D605E4"/>
    <w:rsid w:val="00D607C3"/>
    <w:rsid w:val="00D60ACF"/>
    <w:rsid w:val="00D60EF8"/>
    <w:rsid w:val="00D61537"/>
    <w:rsid w:val="00D61ACB"/>
    <w:rsid w:val="00D61ACF"/>
    <w:rsid w:val="00D61C3B"/>
    <w:rsid w:val="00D6228B"/>
    <w:rsid w:val="00D62445"/>
    <w:rsid w:val="00D62A84"/>
    <w:rsid w:val="00D6323F"/>
    <w:rsid w:val="00D63A41"/>
    <w:rsid w:val="00D63B7E"/>
    <w:rsid w:val="00D63D65"/>
    <w:rsid w:val="00D6495C"/>
    <w:rsid w:val="00D64C41"/>
    <w:rsid w:val="00D64D19"/>
    <w:rsid w:val="00D64DD2"/>
    <w:rsid w:val="00D64E0F"/>
    <w:rsid w:val="00D657EB"/>
    <w:rsid w:val="00D658B5"/>
    <w:rsid w:val="00D65B6F"/>
    <w:rsid w:val="00D65E06"/>
    <w:rsid w:val="00D66412"/>
    <w:rsid w:val="00D664A3"/>
    <w:rsid w:val="00D664D7"/>
    <w:rsid w:val="00D669AF"/>
    <w:rsid w:val="00D669F8"/>
    <w:rsid w:val="00D66B72"/>
    <w:rsid w:val="00D66F31"/>
    <w:rsid w:val="00D671E7"/>
    <w:rsid w:val="00D67324"/>
    <w:rsid w:val="00D6747D"/>
    <w:rsid w:val="00D67974"/>
    <w:rsid w:val="00D67B78"/>
    <w:rsid w:val="00D67CCB"/>
    <w:rsid w:val="00D67F9E"/>
    <w:rsid w:val="00D70238"/>
    <w:rsid w:val="00D707FC"/>
    <w:rsid w:val="00D70959"/>
    <w:rsid w:val="00D70A73"/>
    <w:rsid w:val="00D70D02"/>
    <w:rsid w:val="00D71004"/>
    <w:rsid w:val="00D712EE"/>
    <w:rsid w:val="00D7134B"/>
    <w:rsid w:val="00D718EC"/>
    <w:rsid w:val="00D71900"/>
    <w:rsid w:val="00D71C2E"/>
    <w:rsid w:val="00D71FCB"/>
    <w:rsid w:val="00D72173"/>
    <w:rsid w:val="00D721B0"/>
    <w:rsid w:val="00D72849"/>
    <w:rsid w:val="00D72E6D"/>
    <w:rsid w:val="00D735A7"/>
    <w:rsid w:val="00D7375B"/>
    <w:rsid w:val="00D737F4"/>
    <w:rsid w:val="00D74069"/>
    <w:rsid w:val="00D74137"/>
    <w:rsid w:val="00D7423C"/>
    <w:rsid w:val="00D74496"/>
    <w:rsid w:val="00D7488B"/>
    <w:rsid w:val="00D74C4D"/>
    <w:rsid w:val="00D74E38"/>
    <w:rsid w:val="00D7536C"/>
    <w:rsid w:val="00D75652"/>
    <w:rsid w:val="00D75713"/>
    <w:rsid w:val="00D75B28"/>
    <w:rsid w:val="00D75BE7"/>
    <w:rsid w:val="00D75CD4"/>
    <w:rsid w:val="00D75CF7"/>
    <w:rsid w:val="00D75DC1"/>
    <w:rsid w:val="00D771BB"/>
    <w:rsid w:val="00D77C47"/>
    <w:rsid w:val="00D80D3E"/>
    <w:rsid w:val="00D80D5F"/>
    <w:rsid w:val="00D811BB"/>
    <w:rsid w:val="00D81EC7"/>
    <w:rsid w:val="00D8214F"/>
    <w:rsid w:val="00D821C3"/>
    <w:rsid w:val="00D8326F"/>
    <w:rsid w:val="00D8381C"/>
    <w:rsid w:val="00D83AAB"/>
    <w:rsid w:val="00D83CC2"/>
    <w:rsid w:val="00D83FA6"/>
    <w:rsid w:val="00D84414"/>
    <w:rsid w:val="00D848A4"/>
    <w:rsid w:val="00D84A29"/>
    <w:rsid w:val="00D84B72"/>
    <w:rsid w:val="00D84C26"/>
    <w:rsid w:val="00D852A7"/>
    <w:rsid w:val="00D859F4"/>
    <w:rsid w:val="00D85F33"/>
    <w:rsid w:val="00D8779C"/>
    <w:rsid w:val="00D90126"/>
    <w:rsid w:val="00D90616"/>
    <w:rsid w:val="00D9089C"/>
    <w:rsid w:val="00D91D3C"/>
    <w:rsid w:val="00D91FB5"/>
    <w:rsid w:val="00D92915"/>
    <w:rsid w:val="00D92D6D"/>
    <w:rsid w:val="00D92DA7"/>
    <w:rsid w:val="00D92DBF"/>
    <w:rsid w:val="00D92F1B"/>
    <w:rsid w:val="00D93500"/>
    <w:rsid w:val="00D9399B"/>
    <w:rsid w:val="00D93D14"/>
    <w:rsid w:val="00D94B61"/>
    <w:rsid w:val="00D94B91"/>
    <w:rsid w:val="00D94CB9"/>
    <w:rsid w:val="00D94FEE"/>
    <w:rsid w:val="00D950AB"/>
    <w:rsid w:val="00D9559E"/>
    <w:rsid w:val="00D955A6"/>
    <w:rsid w:val="00D95AB0"/>
    <w:rsid w:val="00D95C54"/>
    <w:rsid w:val="00D96713"/>
    <w:rsid w:val="00D967C0"/>
    <w:rsid w:val="00D9744E"/>
    <w:rsid w:val="00D975BD"/>
    <w:rsid w:val="00D975F6"/>
    <w:rsid w:val="00DA00FF"/>
    <w:rsid w:val="00DA0406"/>
    <w:rsid w:val="00DA0477"/>
    <w:rsid w:val="00DA04C0"/>
    <w:rsid w:val="00DA058C"/>
    <w:rsid w:val="00DA06C5"/>
    <w:rsid w:val="00DA13A3"/>
    <w:rsid w:val="00DA172A"/>
    <w:rsid w:val="00DA1B93"/>
    <w:rsid w:val="00DA1D69"/>
    <w:rsid w:val="00DA1E15"/>
    <w:rsid w:val="00DA1EDB"/>
    <w:rsid w:val="00DA2A52"/>
    <w:rsid w:val="00DA2BB0"/>
    <w:rsid w:val="00DA2BFF"/>
    <w:rsid w:val="00DA2DFF"/>
    <w:rsid w:val="00DA3672"/>
    <w:rsid w:val="00DA36C9"/>
    <w:rsid w:val="00DA3BB9"/>
    <w:rsid w:val="00DA3FA0"/>
    <w:rsid w:val="00DA3FF4"/>
    <w:rsid w:val="00DA43FC"/>
    <w:rsid w:val="00DA46B5"/>
    <w:rsid w:val="00DA4B9C"/>
    <w:rsid w:val="00DA4D57"/>
    <w:rsid w:val="00DA4E27"/>
    <w:rsid w:val="00DA537E"/>
    <w:rsid w:val="00DA5480"/>
    <w:rsid w:val="00DA5600"/>
    <w:rsid w:val="00DA6185"/>
    <w:rsid w:val="00DA6E1D"/>
    <w:rsid w:val="00DA6EF9"/>
    <w:rsid w:val="00DA7078"/>
    <w:rsid w:val="00DA76BA"/>
    <w:rsid w:val="00DA76FD"/>
    <w:rsid w:val="00DA7E08"/>
    <w:rsid w:val="00DB0435"/>
    <w:rsid w:val="00DB07D3"/>
    <w:rsid w:val="00DB0A77"/>
    <w:rsid w:val="00DB0F2F"/>
    <w:rsid w:val="00DB1688"/>
    <w:rsid w:val="00DB19A9"/>
    <w:rsid w:val="00DB1FFC"/>
    <w:rsid w:val="00DB20EF"/>
    <w:rsid w:val="00DB23F5"/>
    <w:rsid w:val="00DB2801"/>
    <w:rsid w:val="00DB28CE"/>
    <w:rsid w:val="00DB2F84"/>
    <w:rsid w:val="00DB325B"/>
    <w:rsid w:val="00DB3A81"/>
    <w:rsid w:val="00DB3B86"/>
    <w:rsid w:val="00DB3D9A"/>
    <w:rsid w:val="00DB45F3"/>
    <w:rsid w:val="00DB48E6"/>
    <w:rsid w:val="00DB4C39"/>
    <w:rsid w:val="00DB51D4"/>
    <w:rsid w:val="00DB55A1"/>
    <w:rsid w:val="00DB57E2"/>
    <w:rsid w:val="00DB6798"/>
    <w:rsid w:val="00DB67CC"/>
    <w:rsid w:val="00DB6B6D"/>
    <w:rsid w:val="00DB771B"/>
    <w:rsid w:val="00DB79C9"/>
    <w:rsid w:val="00DC0181"/>
    <w:rsid w:val="00DC0A26"/>
    <w:rsid w:val="00DC0B47"/>
    <w:rsid w:val="00DC0BCE"/>
    <w:rsid w:val="00DC1504"/>
    <w:rsid w:val="00DC162F"/>
    <w:rsid w:val="00DC19D8"/>
    <w:rsid w:val="00DC1E94"/>
    <w:rsid w:val="00DC247D"/>
    <w:rsid w:val="00DC25B4"/>
    <w:rsid w:val="00DC2759"/>
    <w:rsid w:val="00DC2987"/>
    <w:rsid w:val="00DC2DEA"/>
    <w:rsid w:val="00DC2EEA"/>
    <w:rsid w:val="00DC320A"/>
    <w:rsid w:val="00DC3251"/>
    <w:rsid w:val="00DC3F26"/>
    <w:rsid w:val="00DC4386"/>
    <w:rsid w:val="00DC4B7C"/>
    <w:rsid w:val="00DC5170"/>
    <w:rsid w:val="00DC5C73"/>
    <w:rsid w:val="00DC67E1"/>
    <w:rsid w:val="00DC698E"/>
    <w:rsid w:val="00DC6BF8"/>
    <w:rsid w:val="00DC6EC9"/>
    <w:rsid w:val="00DC6F68"/>
    <w:rsid w:val="00DC71B3"/>
    <w:rsid w:val="00DC7768"/>
    <w:rsid w:val="00DC77A9"/>
    <w:rsid w:val="00DC795D"/>
    <w:rsid w:val="00DC7D52"/>
    <w:rsid w:val="00DC7F53"/>
    <w:rsid w:val="00DC7F9E"/>
    <w:rsid w:val="00DD0158"/>
    <w:rsid w:val="00DD0693"/>
    <w:rsid w:val="00DD0CDC"/>
    <w:rsid w:val="00DD125F"/>
    <w:rsid w:val="00DD14C9"/>
    <w:rsid w:val="00DD163C"/>
    <w:rsid w:val="00DD1AF9"/>
    <w:rsid w:val="00DD1B11"/>
    <w:rsid w:val="00DD1CDF"/>
    <w:rsid w:val="00DD21EC"/>
    <w:rsid w:val="00DD2433"/>
    <w:rsid w:val="00DD2931"/>
    <w:rsid w:val="00DD2EA8"/>
    <w:rsid w:val="00DD2FC3"/>
    <w:rsid w:val="00DD3289"/>
    <w:rsid w:val="00DD32A4"/>
    <w:rsid w:val="00DD3699"/>
    <w:rsid w:val="00DD3795"/>
    <w:rsid w:val="00DD396F"/>
    <w:rsid w:val="00DD3FE1"/>
    <w:rsid w:val="00DD447C"/>
    <w:rsid w:val="00DD4658"/>
    <w:rsid w:val="00DD48DA"/>
    <w:rsid w:val="00DD498C"/>
    <w:rsid w:val="00DD4A3E"/>
    <w:rsid w:val="00DD4B58"/>
    <w:rsid w:val="00DD4FCC"/>
    <w:rsid w:val="00DD5055"/>
    <w:rsid w:val="00DD5323"/>
    <w:rsid w:val="00DD5766"/>
    <w:rsid w:val="00DD5A40"/>
    <w:rsid w:val="00DD634E"/>
    <w:rsid w:val="00DD64E4"/>
    <w:rsid w:val="00DD6677"/>
    <w:rsid w:val="00DD6ADE"/>
    <w:rsid w:val="00DD6B6E"/>
    <w:rsid w:val="00DD6FA3"/>
    <w:rsid w:val="00DD75DE"/>
    <w:rsid w:val="00DD7732"/>
    <w:rsid w:val="00DD7DCD"/>
    <w:rsid w:val="00DE00E9"/>
    <w:rsid w:val="00DE0175"/>
    <w:rsid w:val="00DE02C4"/>
    <w:rsid w:val="00DE044F"/>
    <w:rsid w:val="00DE10B7"/>
    <w:rsid w:val="00DE1967"/>
    <w:rsid w:val="00DE1B48"/>
    <w:rsid w:val="00DE1D05"/>
    <w:rsid w:val="00DE22A3"/>
    <w:rsid w:val="00DE253E"/>
    <w:rsid w:val="00DE31E8"/>
    <w:rsid w:val="00DE3471"/>
    <w:rsid w:val="00DE3553"/>
    <w:rsid w:val="00DE392F"/>
    <w:rsid w:val="00DE4A93"/>
    <w:rsid w:val="00DE4AC3"/>
    <w:rsid w:val="00DE4C8F"/>
    <w:rsid w:val="00DE4EBB"/>
    <w:rsid w:val="00DE53F9"/>
    <w:rsid w:val="00DE54C5"/>
    <w:rsid w:val="00DE5888"/>
    <w:rsid w:val="00DE593A"/>
    <w:rsid w:val="00DE5E4A"/>
    <w:rsid w:val="00DE62A1"/>
    <w:rsid w:val="00DE6852"/>
    <w:rsid w:val="00DE69B3"/>
    <w:rsid w:val="00DE69E4"/>
    <w:rsid w:val="00DE6DC1"/>
    <w:rsid w:val="00DE7408"/>
    <w:rsid w:val="00DE75E3"/>
    <w:rsid w:val="00DE75F5"/>
    <w:rsid w:val="00DF00D0"/>
    <w:rsid w:val="00DF0194"/>
    <w:rsid w:val="00DF0195"/>
    <w:rsid w:val="00DF0221"/>
    <w:rsid w:val="00DF0454"/>
    <w:rsid w:val="00DF065C"/>
    <w:rsid w:val="00DF071F"/>
    <w:rsid w:val="00DF0A08"/>
    <w:rsid w:val="00DF0C0A"/>
    <w:rsid w:val="00DF0C93"/>
    <w:rsid w:val="00DF0EA8"/>
    <w:rsid w:val="00DF0EAC"/>
    <w:rsid w:val="00DF14B5"/>
    <w:rsid w:val="00DF19D6"/>
    <w:rsid w:val="00DF1EE7"/>
    <w:rsid w:val="00DF1EE9"/>
    <w:rsid w:val="00DF1F44"/>
    <w:rsid w:val="00DF1FB9"/>
    <w:rsid w:val="00DF2128"/>
    <w:rsid w:val="00DF2178"/>
    <w:rsid w:val="00DF2584"/>
    <w:rsid w:val="00DF2A5B"/>
    <w:rsid w:val="00DF308A"/>
    <w:rsid w:val="00DF325C"/>
    <w:rsid w:val="00DF334F"/>
    <w:rsid w:val="00DF3684"/>
    <w:rsid w:val="00DF3D8F"/>
    <w:rsid w:val="00DF3DEB"/>
    <w:rsid w:val="00DF3F9B"/>
    <w:rsid w:val="00DF414E"/>
    <w:rsid w:val="00DF41CB"/>
    <w:rsid w:val="00DF481A"/>
    <w:rsid w:val="00DF4CDB"/>
    <w:rsid w:val="00DF4FF9"/>
    <w:rsid w:val="00DF50A9"/>
    <w:rsid w:val="00DF558E"/>
    <w:rsid w:val="00DF5653"/>
    <w:rsid w:val="00DF57F8"/>
    <w:rsid w:val="00DF5BDD"/>
    <w:rsid w:val="00DF614E"/>
    <w:rsid w:val="00DF61A0"/>
    <w:rsid w:val="00DF68F1"/>
    <w:rsid w:val="00DF6B50"/>
    <w:rsid w:val="00DF6E9B"/>
    <w:rsid w:val="00DF7373"/>
    <w:rsid w:val="00DF753B"/>
    <w:rsid w:val="00E00837"/>
    <w:rsid w:val="00E00A71"/>
    <w:rsid w:val="00E00B4C"/>
    <w:rsid w:val="00E00E5D"/>
    <w:rsid w:val="00E01116"/>
    <w:rsid w:val="00E01181"/>
    <w:rsid w:val="00E01673"/>
    <w:rsid w:val="00E01852"/>
    <w:rsid w:val="00E021E1"/>
    <w:rsid w:val="00E028FB"/>
    <w:rsid w:val="00E02AD5"/>
    <w:rsid w:val="00E02DB0"/>
    <w:rsid w:val="00E034CE"/>
    <w:rsid w:val="00E03606"/>
    <w:rsid w:val="00E03844"/>
    <w:rsid w:val="00E041E4"/>
    <w:rsid w:val="00E04890"/>
    <w:rsid w:val="00E04C55"/>
    <w:rsid w:val="00E04EFE"/>
    <w:rsid w:val="00E050C8"/>
    <w:rsid w:val="00E0546E"/>
    <w:rsid w:val="00E0547B"/>
    <w:rsid w:val="00E054AC"/>
    <w:rsid w:val="00E05D5A"/>
    <w:rsid w:val="00E0612F"/>
    <w:rsid w:val="00E0630C"/>
    <w:rsid w:val="00E067DA"/>
    <w:rsid w:val="00E0691E"/>
    <w:rsid w:val="00E06A01"/>
    <w:rsid w:val="00E06A3A"/>
    <w:rsid w:val="00E0702C"/>
    <w:rsid w:val="00E071F4"/>
    <w:rsid w:val="00E074D7"/>
    <w:rsid w:val="00E07C7B"/>
    <w:rsid w:val="00E07E64"/>
    <w:rsid w:val="00E07E87"/>
    <w:rsid w:val="00E100ED"/>
    <w:rsid w:val="00E104A3"/>
    <w:rsid w:val="00E110EF"/>
    <w:rsid w:val="00E11142"/>
    <w:rsid w:val="00E114DC"/>
    <w:rsid w:val="00E11E47"/>
    <w:rsid w:val="00E11E83"/>
    <w:rsid w:val="00E11F33"/>
    <w:rsid w:val="00E121AC"/>
    <w:rsid w:val="00E123D4"/>
    <w:rsid w:val="00E1262D"/>
    <w:rsid w:val="00E12C3E"/>
    <w:rsid w:val="00E1339C"/>
    <w:rsid w:val="00E134C3"/>
    <w:rsid w:val="00E13CC9"/>
    <w:rsid w:val="00E141C6"/>
    <w:rsid w:val="00E14284"/>
    <w:rsid w:val="00E14376"/>
    <w:rsid w:val="00E1573E"/>
    <w:rsid w:val="00E157AE"/>
    <w:rsid w:val="00E15B10"/>
    <w:rsid w:val="00E1608F"/>
    <w:rsid w:val="00E166F3"/>
    <w:rsid w:val="00E16E75"/>
    <w:rsid w:val="00E17347"/>
    <w:rsid w:val="00E17366"/>
    <w:rsid w:val="00E200DB"/>
    <w:rsid w:val="00E20196"/>
    <w:rsid w:val="00E205DE"/>
    <w:rsid w:val="00E2079C"/>
    <w:rsid w:val="00E20C60"/>
    <w:rsid w:val="00E20DD5"/>
    <w:rsid w:val="00E20FBC"/>
    <w:rsid w:val="00E210C6"/>
    <w:rsid w:val="00E21777"/>
    <w:rsid w:val="00E217B8"/>
    <w:rsid w:val="00E2193E"/>
    <w:rsid w:val="00E21E29"/>
    <w:rsid w:val="00E22225"/>
    <w:rsid w:val="00E22245"/>
    <w:rsid w:val="00E22D7A"/>
    <w:rsid w:val="00E22DC4"/>
    <w:rsid w:val="00E231F6"/>
    <w:rsid w:val="00E24485"/>
    <w:rsid w:val="00E248CF"/>
    <w:rsid w:val="00E24BD3"/>
    <w:rsid w:val="00E24CAE"/>
    <w:rsid w:val="00E250DF"/>
    <w:rsid w:val="00E25161"/>
    <w:rsid w:val="00E25B40"/>
    <w:rsid w:val="00E25BA0"/>
    <w:rsid w:val="00E25C42"/>
    <w:rsid w:val="00E25EFA"/>
    <w:rsid w:val="00E260D6"/>
    <w:rsid w:val="00E266C2"/>
    <w:rsid w:val="00E26752"/>
    <w:rsid w:val="00E26768"/>
    <w:rsid w:val="00E26D71"/>
    <w:rsid w:val="00E26EF2"/>
    <w:rsid w:val="00E2718D"/>
    <w:rsid w:val="00E27738"/>
    <w:rsid w:val="00E27DE5"/>
    <w:rsid w:val="00E27DE7"/>
    <w:rsid w:val="00E302E8"/>
    <w:rsid w:val="00E3040B"/>
    <w:rsid w:val="00E309E6"/>
    <w:rsid w:val="00E30A99"/>
    <w:rsid w:val="00E30AF8"/>
    <w:rsid w:val="00E30C5A"/>
    <w:rsid w:val="00E312F2"/>
    <w:rsid w:val="00E315BF"/>
    <w:rsid w:val="00E3164B"/>
    <w:rsid w:val="00E316A7"/>
    <w:rsid w:val="00E31856"/>
    <w:rsid w:val="00E31A39"/>
    <w:rsid w:val="00E32342"/>
    <w:rsid w:val="00E32508"/>
    <w:rsid w:val="00E32534"/>
    <w:rsid w:val="00E32F49"/>
    <w:rsid w:val="00E33540"/>
    <w:rsid w:val="00E3359A"/>
    <w:rsid w:val="00E3390A"/>
    <w:rsid w:val="00E33DB0"/>
    <w:rsid w:val="00E3468D"/>
    <w:rsid w:val="00E34831"/>
    <w:rsid w:val="00E352D4"/>
    <w:rsid w:val="00E35471"/>
    <w:rsid w:val="00E35558"/>
    <w:rsid w:val="00E356D4"/>
    <w:rsid w:val="00E35A19"/>
    <w:rsid w:val="00E35A24"/>
    <w:rsid w:val="00E35B38"/>
    <w:rsid w:val="00E36838"/>
    <w:rsid w:val="00E36840"/>
    <w:rsid w:val="00E36904"/>
    <w:rsid w:val="00E3698A"/>
    <w:rsid w:val="00E370FE"/>
    <w:rsid w:val="00E376F5"/>
    <w:rsid w:val="00E3770E"/>
    <w:rsid w:val="00E37AFA"/>
    <w:rsid w:val="00E37B33"/>
    <w:rsid w:val="00E37C69"/>
    <w:rsid w:val="00E4093F"/>
    <w:rsid w:val="00E41257"/>
    <w:rsid w:val="00E414E3"/>
    <w:rsid w:val="00E414EB"/>
    <w:rsid w:val="00E4197A"/>
    <w:rsid w:val="00E41B05"/>
    <w:rsid w:val="00E41B1B"/>
    <w:rsid w:val="00E41D2A"/>
    <w:rsid w:val="00E4258C"/>
    <w:rsid w:val="00E42697"/>
    <w:rsid w:val="00E428CF"/>
    <w:rsid w:val="00E42A49"/>
    <w:rsid w:val="00E42B5A"/>
    <w:rsid w:val="00E42ED6"/>
    <w:rsid w:val="00E42FB5"/>
    <w:rsid w:val="00E431B0"/>
    <w:rsid w:val="00E43249"/>
    <w:rsid w:val="00E43310"/>
    <w:rsid w:val="00E43658"/>
    <w:rsid w:val="00E43BBF"/>
    <w:rsid w:val="00E43C54"/>
    <w:rsid w:val="00E43DDA"/>
    <w:rsid w:val="00E43E3B"/>
    <w:rsid w:val="00E4408E"/>
    <w:rsid w:val="00E440BC"/>
    <w:rsid w:val="00E444C4"/>
    <w:rsid w:val="00E445EC"/>
    <w:rsid w:val="00E44BB7"/>
    <w:rsid w:val="00E44EFB"/>
    <w:rsid w:val="00E44F6A"/>
    <w:rsid w:val="00E452C8"/>
    <w:rsid w:val="00E459AB"/>
    <w:rsid w:val="00E45A6E"/>
    <w:rsid w:val="00E45FA1"/>
    <w:rsid w:val="00E46AF4"/>
    <w:rsid w:val="00E46DA3"/>
    <w:rsid w:val="00E47099"/>
    <w:rsid w:val="00E4709A"/>
    <w:rsid w:val="00E476B5"/>
    <w:rsid w:val="00E47771"/>
    <w:rsid w:val="00E50640"/>
    <w:rsid w:val="00E5078F"/>
    <w:rsid w:val="00E51326"/>
    <w:rsid w:val="00E51797"/>
    <w:rsid w:val="00E518C7"/>
    <w:rsid w:val="00E51BE6"/>
    <w:rsid w:val="00E51D0C"/>
    <w:rsid w:val="00E51FF6"/>
    <w:rsid w:val="00E52434"/>
    <w:rsid w:val="00E5303F"/>
    <w:rsid w:val="00E53BF6"/>
    <w:rsid w:val="00E541A5"/>
    <w:rsid w:val="00E546BE"/>
    <w:rsid w:val="00E54FDB"/>
    <w:rsid w:val="00E552B9"/>
    <w:rsid w:val="00E55B92"/>
    <w:rsid w:val="00E55E1F"/>
    <w:rsid w:val="00E56406"/>
    <w:rsid w:val="00E5644F"/>
    <w:rsid w:val="00E573F6"/>
    <w:rsid w:val="00E57AEA"/>
    <w:rsid w:val="00E57DDE"/>
    <w:rsid w:val="00E600F8"/>
    <w:rsid w:val="00E604CE"/>
    <w:rsid w:val="00E60BD5"/>
    <w:rsid w:val="00E60DDD"/>
    <w:rsid w:val="00E60E4B"/>
    <w:rsid w:val="00E611FE"/>
    <w:rsid w:val="00E61C5F"/>
    <w:rsid w:val="00E62547"/>
    <w:rsid w:val="00E6265F"/>
    <w:rsid w:val="00E627FA"/>
    <w:rsid w:val="00E629F5"/>
    <w:rsid w:val="00E62A94"/>
    <w:rsid w:val="00E62CD0"/>
    <w:rsid w:val="00E62CDE"/>
    <w:rsid w:val="00E62ED0"/>
    <w:rsid w:val="00E63F5E"/>
    <w:rsid w:val="00E64015"/>
    <w:rsid w:val="00E64498"/>
    <w:rsid w:val="00E64625"/>
    <w:rsid w:val="00E64B48"/>
    <w:rsid w:val="00E650AC"/>
    <w:rsid w:val="00E6519B"/>
    <w:rsid w:val="00E65406"/>
    <w:rsid w:val="00E65838"/>
    <w:rsid w:val="00E662F5"/>
    <w:rsid w:val="00E66A2C"/>
    <w:rsid w:val="00E66F9A"/>
    <w:rsid w:val="00E6710E"/>
    <w:rsid w:val="00E672EA"/>
    <w:rsid w:val="00E678BA"/>
    <w:rsid w:val="00E67E1E"/>
    <w:rsid w:val="00E67E3C"/>
    <w:rsid w:val="00E67E5C"/>
    <w:rsid w:val="00E70752"/>
    <w:rsid w:val="00E70881"/>
    <w:rsid w:val="00E70A66"/>
    <w:rsid w:val="00E70AB2"/>
    <w:rsid w:val="00E70B3D"/>
    <w:rsid w:val="00E70D54"/>
    <w:rsid w:val="00E711B9"/>
    <w:rsid w:val="00E7153F"/>
    <w:rsid w:val="00E71633"/>
    <w:rsid w:val="00E71923"/>
    <w:rsid w:val="00E7211D"/>
    <w:rsid w:val="00E72925"/>
    <w:rsid w:val="00E72C58"/>
    <w:rsid w:val="00E72CA7"/>
    <w:rsid w:val="00E730CD"/>
    <w:rsid w:val="00E73305"/>
    <w:rsid w:val="00E7334C"/>
    <w:rsid w:val="00E73A11"/>
    <w:rsid w:val="00E73ACA"/>
    <w:rsid w:val="00E73D4B"/>
    <w:rsid w:val="00E73EF7"/>
    <w:rsid w:val="00E74028"/>
    <w:rsid w:val="00E74F31"/>
    <w:rsid w:val="00E751F7"/>
    <w:rsid w:val="00E754AB"/>
    <w:rsid w:val="00E75944"/>
    <w:rsid w:val="00E75DE0"/>
    <w:rsid w:val="00E765E4"/>
    <w:rsid w:val="00E76706"/>
    <w:rsid w:val="00E769D5"/>
    <w:rsid w:val="00E76D06"/>
    <w:rsid w:val="00E77448"/>
    <w:rsid w:val="00E7754A"/>
    <w:rsid w:val="00E77D14"/>
    <w:rsid w:val="00E77DDE"/>
    <w:rsid w:val="00E800FC"/>
    <w:rsid w:val="00E80880"/>
    <w:rsid w:val="00E80D57"/>
    <w:rsid w:val="00E80E08"/>
    <w:rsid w:val="00E80EEB"/>
    <w:rsid w:val="00E81357"/>
    <w:rsid w:val="00E818C3"/>
    <w:rsid w:val="00E820A3"/>
    <w:rsid w:val="00E82131"/>
    <w:rsid w:val="00E826DF"/>
    <w:rsid w:val="00E826FA"/>
    <w:rsid w:val="00E82C0F"/>
    <w:rsid w:val="00E82DD0"/>
    <w:rsid w:val="00E836E9"/>
    <w:rsid w:val="00E83747"/>
    <w:rsid w:val="00E8395D"/>
    <w:rsid w:val="00E839B9"/>
    <w:rsid w:val="00E84C8C"/>
    <w:rsid w:val="00E84CDC"/>
    <w:rsid w:val="00E84D77"/>
    <w:rsid w:val="00E84E55"/>
    <w:rsid w:val="00E8531D"/>
    <w:rsid w:val="00E853DB"/>
    <w:rsid w:val="00E85516"/>
    <w:rsid w:val="00E858B6"/>
    <w:rsid w:val="00E85A87"/>
    <w:rsid w:val="00E8640E"/>
    <w:rsid w:val="00E86D6F"/>
    <w:rsid w:val="00E8701B"/>
    <w:rsid w:val="00E8754D"/>
    <w:rsid w:val="00E87581"/>
    <w:rsid w:val="00E87A36"/>
    <w:rsid w:val="00E87FC1"/>
    <w:rsid w:val="00E90116"/>
    <w:rsid w:val="00E901FD"/>
    <w:rsid w:val="00E91646"/>
    <w:rsid w:val="00E91ACE"/>
    <w:rsid w:val="00E91E5E"/>
    <w:rsid w:val="00E9201E"/>
    <w:rsid w:val="00E92236"/>
    <w:rsid w:val="00E9225F"/>
    <w:rsid w:val="00E92826"/>
    <w:rsid w:val="00E92B36"/>
    <w:rsid w:val="00E92FE8"/>
    <w:rsid w:val="00E93098"/>
    <w:rsid w:val="00E93370"/>
    <w:rsid w:val="00E933FC"/>
    <w:rsid w:val="00E93964"/>
    <w:rsid w:val="00E93AC7"/>
    <w:rsid w:val="00E93C6F"/>
    <w:rsid w:val="00E9437A"/>
    <w:rsid w:val="00E943FC"/>
    <w:rsid w:val="00E9493B"/>
    <w:rsid w:val="00E9557E"/>
    <w:rsid w:val="00E958A9"/>
    <w:rsid w:val="00E958B0"/>
    <w:rsid w:val="00E9636B"/>
    <w:rsid w:val="00E96B33"/>
    <w:rsid w:val="00E970E7"/>
    <w:rsid w:val="00E974AB"/>
    <w:rsid w:val="00E97B86"/>
    <w:rsid w:val="00E97DAF"/>
    <w:rsid w:val="00EA079B"/>
    <w:rsid w:val="00EA0C58"/>
    <w:rsid w:val="00EA1336"/>
    <w:rsid w:val="00EA1B15"/>
    <w:rsid w:val="00EA210D"/>
    <w:rsid w:val="00EA26DF"/>
    <w:rsid w:val="00EA2798"/>
    <w:rsid w:val="00EA2A5F"/>
    <w:rsid w:val="00EA2A75"/>
    <w:rsid w:val="00EA2B31"/>
    <w:rsid w:val="00EA2CFB"/>
    <w:rsid w:val="00EA2FA2"/>
    <w:rsid w:val="00EA3583"/>
    <w:rsid w:val="00EA41E8"/>
    <w:rsid w:val="00EA48A3"/>
    <w:rsid w:val="00EA4B56"/>
    <w:rsid w:val="00EA5128"/>
    <w:rsid w:val="00EA54AC"/>
    <w:rsid w:val="00EA5A19"/>
    <w:rsid w:val="00EA5F1A"/>
    <w:rsid w:val="00EA5FF6"/>
    <w:rsid w:val="00EA67D0"/>
    <w:rsid w:val="00EA6812"/>
    <w:rsid w:val="00EA6B76"/>
    <w:rsid w:val="00EA6F8C"/>
    <w:rsid w:val="00EA736C"/>
    <w:rsid w:val="00EA76AC"/>
    <w:rsid w:val="00EA7C7D"/>
    <w:rsid w:val="00EA7E87"/>
    <w:rsid w:val="00EB0226"/>
    <w:rsid w:val="00EB02B0"/>
    <w:rsid w:val="00EB038F"/>
    <w:rsid w:val="00EB05C7"/>
    <w:rsid w:val="00EB076A"/>
    <w:rsid w:val="00EB10F7"/>
    <w:rsid w:val="00EB1239"/>
    <w:rsid w:val="00EB17EA"/>
    <w:rsid w:val="00EB1C26"/>
    <w:rsid w:val="00EB1F4A"/>
    <w:rsid w:val="00EB237B"/>
    <w:rsid w:val="00EB2728"/>
    <w:rsid w:val="00EB27A4"/>
    <w:rsid w:val="00EB2A77"/>
    <w:rsid w:val="00EB2A9F"/>
    <w:rsid w:val="00EB2ACF"/>
    <w:rsid w:val="00EB2EEB"/>
    <w:rsid w:val="00EB35E2"/>
    <w:rsid w:val="00EB391B"/>
    <w:rsid w:val="00EB3BB6"/>
    <w:rsid w:val="00EB3DC8"/>
    <w:rsid w:val="00EB3F17"/>
    <w:rsid w:val="00EB4159"/>
    <w:rsid w:val="00EB4740"/>
    <w:rsid w:val="00EB4F33"/>
    <w:rsid w:val="00EB56D8"/>
    <w:rsid w:val="00EB5CFD"/>
    <w:rsid w:val="00EB5EDF"/>
    <w:rsid w:val="00EB5FCC"/>
    <w:rsid w:val="00EB5FCF"/>
    <w:rsid w:val="00EB60C1"/>
    <w:rsid w:val="00EB6358"/>
    <w:rsid w:val="00EB63DF"/>
    <w:rsid w:val="00EB6580"/>
    <w:rsid w:val="00EB6614"/>
    <w:rsid w:val="00EB6AA5"/>
    <w:rsid w:val="00EB6AF4"/>
    <w:rsid w:val="00EB6E44"/>
    <w:rsid w:val="00EB72E1"/>
    <w:rsid w:val="00EB7CCF"/>
    <w:rsid w:val="00EB7DC0"/>
    <w:rsid w:val="00EB7E0F"/>
    <w:rsid w:val="00EC0212"/>
    <w:rsid w:val="00EC0EF0"/>
    <w:rsid w:val="00EC15F1"/>
    <w:rsid w:val="00EC175B"/>
    <w:rsid w:val="00EC1960"/>
    <w:rsid w:val="00EC1B26"/>
    <w:rsid w:val="00EC1BE0"/>
    <w:rsid w:val="00EC1EB0"/>
    <w:rsid w:val="00EC20B6"/>
    <w:rsid w:val="00EC20F4"/>
    <w:rsid w:val="00EC2585"/>
    <w:rsid w:val="00EC2A0D"/>
    <w:rsid w:val="00EC2BB3"/>
    <w:rsid w:val="00EC2E4E"/>
    <w:rsid w:val="00EC3229"/>
    <w:rsid w:val="00EC33D4"/>
    <w:rsid w:val="00EC3A99"/>
    <w:rsid w:val="00EC3D42"/>
    <w:rsid w:val="00EC3F8A"/>
    <w:rsid w:val="00EC463E"/>
    <w:rsid w:val="00EC4E8C"/>
    <w:rsid w:val="00EC50D8"/>
    <w:rsid w:val="00EC5EF8"/>
    <w:rsid w:val="00EC6210"/>
    <w:rsid w:val="00EC6399"/>
    <w:rsid w:val="00EC64B2"/>
    <w:rsid w:val="00EC677A"/>
    <w:rsid w:val="00EC6F65"/>
    <w:rsid w:val="00EC71F7"/>
    <w:rsid w:val="00ED01E4"/>
    <w:rsid w:val="00ED09CF"/>
    <w:rsid w:val="00ED0CBC"/>
    <w:rsid w:val="00ED14E7"/>
    <w:rsid w:val="00ED2D4E"/>
    <w:rsid w:val="00ED2E84"/>
    <w:rsid w:val="00ED2F2D"/>
    <w:rsid w:val="00ED3354"/>
    <w:rsid w:val="00ED3463"/>
    <w:rsid w:val="00ED4308"/>
    <w:rsid w:val="00ED4F8C"/>
    <w:rsid w:val="00ED5446"/>
    <w:rsid w:val="00ED5527"/>
    <w:rsid w:val="00ED5676"/>
    <w:rsid w:val="00ED56CD"/>
    <w:rsid w:val="00ED5C35"/>
    <w:rsid w:val="00ED66F8"/>
    <w:rsid w:val="00ED6DAD"/>
    <w:rsid w:val="00ED6F32"/>
    <w:rsid w:val="00ED7067"/>
    <w:rsid w:val="00ED70BC"/>
    <w:rsid w:val="00ED71FD"/>
    <w:rsid w:val="00ED7450"/>
    <w:rsid w:val="00ED799D"/>
    <w:rsid w:val="00ED7B5B"/>
    <w:rsid w:val="00EE003C"/>
    <w:rsid w:val="00EE037C"/>
    <w:rsid w:val="00EE0A19"/>
    <w:rsid w:val="00EE0B34"/>
    <w:rsid w:val="00EE0DB2"/>
    <w:rsid w:val="00EE1073"/>
    <w:rsid w:val="00EE1206"/>
    <w:rsid w:val="00EE12E9"/>
    <w:rsid w:val="00EE1676"/>
    <w:rsid w:val="00EE1850"/>
    <w:rsid w:val="00EE18AA"/>
    <w:rsid w:val="00EE1B15"/>
    <w:rsid w:val="00EE1DCF"/>
    <w:rsid w:val="00EE2278"/>
    <w:rsid w:val="00EE2698"/>
    <w:rsid w:val="00EE2EC8"/>
    <w:rsid w:val="00EE2F9A"/>
    <w:rsid w:val="00EE3ED5"/>
    <w:rsid w:val="00EE4655"/>
    <w:rsid w:val="00EE4C96"/>
    <w:rsid w:val="00EE4DD5"/>
    <w:rsid w:val="00EE4FB3"/>
    <w:rsid w:val="00EE4FE7"/>
    <w:rsid w:val="00EE518B"/>
    <w:rsid w:val="00EE5F35"/>
    <w:rsid w:val="00EE5FFB"/>
    <w:rsid w:val="00EE60FA"/>
    <w:rsid w:val="00EE64F0"/>
    <w:rsid w:val="00EE66C1"/>
    <w:rsid w:val="00EE694B"/>
    <w:rsid w:val="00EE6F96"/>
    <w:rsid w:val="00EE7271"/>
    <w:rsid w:val="00EE732E"/>
    <w:rsid w:val="00EE7885"/>
    <w:rsid w:val="00EE7EC1"/>
    <w:rsid w:val="00EE7F8B"/>
    <w:rsid w:val="00EF0383"/>
    <w:rsid w:val="00EF03F1"/>
    <w:rsid w:val="00EF0719"/>
    <w:rsid w:val="00EF0F05"/>
    <w:rsid w:val="00EF1670"/>
    <w:rsid w:val="00EF16DD"/>
    <w:rsid w:val="00EF16DE"/>
    <w:rsid w:val="00EF1E41"/>
    <w:rsid w:val="00EF2160"/>
    <w:rsid w:val="00EF276C"/>
    <w:rsid w:val="00EF27D5"/>
    <w:rsid w:val="00EF2C0D"/>
    <w:rsid w:val="00EF2CC3"/>
    <w:rsid w:val="00EF3235"/>
    <w:rsid w:val="00EF35A4"/>
    <w:rsid w:val="00EF3911"/>
    <w:rsid w:val="00EF3E01"/>
    <w:rsid w:val="00EF3FD4"/>
    <w:rsid w:val="00EF42A7"/>
    <w:rsid w:val="00EF4313"/>
    <w:rsid w:val="00EF44D6"/>
    <w:rsid w:val="00EF47E5"/>
    <w:rsid w:val="00EF480D"/>
    <w:rsid w:val="00EF4C1B"/>
    <w:rsid w:val="00EF5553"/>
    <w:rsid w:val="00EF569B"/>
    <w:rsid w:val="00EF573A"/>
    <w:rsid w:val="00EF577A"/>
    <w:rsid w:val="00EF5C5F"/>
    <w:rsid w:val="00EF5ED3"/>
    <w:rsid w:val="00EF61B4"/>
    <w:rsid w:val="00EF65B4"/>
    <w:rsid w:val="00EF6B6F"/>
    <w:rsid w:val="00EF6D8E"/>
    <w:rsid w:val="00EF6EF7"/>
    <w:rsid w:val="00EF713C"/>
    <w:rsid w:val="00EF7577"/>
    <w:rsid w:val="00EF766F"/>
    <w:rsid w:val="00EF7768"/>
    <w:rsid w:val="00EF7A84"/>
    <w:rsid w:val="00EF7E3C"/>
    <w:rsid w:val="00EF7F5A"/>
    <w:rsid w:val="00F0082E"/>
    <w:rsid w:val="00F008CD"/>
    <w:rsid w:val="00F00DF3"/>
    <w:rsid w:val="00F00E83"/>
    <w:rsid w:val="00F010A6"/>
    <w:rsid w:val="00F010BA"/>
    <w:rsid w:val="00F0113B"/>
    <w:rsid w:val="00F01942"/>
    <w:rsid w:val="00F01A42"/>
    <w:rsid w:val="00F01B64"/>
    <w:rsid w:val="00F01BB6"/>
    <w:rsid w:val="00F01C4F"/>
    <w:rsid w:val="00F0240C"/>
    <w:rsid w:val="00F0256C"/>
    <w:rsid w:val="00F02B42"/>
    <w:rsid w:val="00F03477"/>
    <w:rsid w:val="00F03B65"/>
    <w:rsid w:val="00F040B7"/>
    <w:rsid w:val="00F041FA"/>
    <w:rsid w:val="00F043F6"/>
    <w:rsid w:val="00F04660"/>
    <w:rsid w:val="00F04E21"/>
    <w:rsid w:val="00F04E6B"/>
    <w:rsid w:val="00F050E5"/>
    <w:rsid w:val="00F05120"/>
    <w:rsid w:val="00F0518B"/>
    <w:rsid w:val="00F052AA"/>
    <w:rsid w:val="00F057E7"/>
    <w:rsid w:val="00F05948"/>
    <w:rsid w:val="00F05A91"/>
    <w:rsid w:val="00F06847"/>
    <w:rsid w:val="00F068C5"/>
    <w:rsid w:val="00F06C75"/>
    <w:rsid w:val="00F10120"/>
    <w:rsid w:val="00F109EC"/>
    <w:rsid w:val="00F10E44"/>
    <w:rsid w:val="00F10EC4"/>
    <w:rsid w:val="00F110D2"/>
    <w:rsid w:val="00F1128E"/>
    <w:rsid w:val="00F11591"/>
    <w:rsid w:val="00F119C1"/>
    <w:rsid w:val="00F11A34"/>
    <w:rsid w:val="00F11D1A"/>
    <w:rsid w:val="00F11DCD"/>
    <w:rsid w:val="00F11E38"/>
    <w:rsid w:val="00F122E9"/>
    <w:rsid w:val="00F126E6"/>
    <w:rsid w:val="00F12863"/>
    <w:rsid w:val="00F12DF7"/>
    <w:rsid w:val="00F139FF"/>
    <w:rsid w:val="00F13B0B"/>
    <w:rsid w:val="00F13D1A"/>
    <w:rsid w:val="00F13DED"/>
    <w:rsid w:val="00F14380"/>
    <w:rsid w:val="00F146F2"/>
    <w:rsid w:val="00F14A1D"/>
    <w:rsid w:val="00F14C53"/>
    <w:rsid w:val="00F14EDE"/>
    <w:rsid w:val="00F15350"/>
    <w:rsid w:val="00F15CF8"/>
    <w:rsid w:val="00F164E5"/>
    <w:rsid w:val="00F165D7"/>
    <w:rsid w:val="00F16E6F"/>
    <w:rsid w:val="00F171B3"/>
    <w:rsid w:val="00F178C3"/>
    <w:rsid w:val="00F17B4B"/>
    <w:rsid w:val="00F200B9"/>
    <w:rsid w:val="00F20133"/>
    <w:rsid w:val="00F203DE"/>
    <w:rsid w:val="00F205E8"/>
    <w:rsid w:val="00F20605"/>
    <w:rsid w:val="00F2063D"/>
    <w:rsid w:val="00F207B6"/>
    <w:rsid w:val="00F20985"/>
    <w:rsid w:val="00F20EB8"/>
    <w:rsid w:val="00F211D2"/>
    <w:rsid w:val="00F215A6"/>
    <w:rsid w:val="00F21A48"/>
    <w:rsid w:val="00F21C26"/>
    <w:rsid w:val="00F21F0F"/>
    <w:rsid w:val="00F2302B"/>
    <w:rsid w:val="00F23076"/>
    <w:rsid w:val="00F23C48"/>
    <w:rsid w:val="00F23CC9"/>
    <w:rsid w:val="00F2464A"/>
    <w:rsid w:val="00F247E3"/>
    <w:rsid w:val="00F2536F"/>
    <w:rsid w:val="00F25381"/>
    <w:rsid w:val="00F2555B"/>
    <w:rsid w:val="00F2559A"/>
    <w:rsid w:val="00F258DE"/>
    <w:rsid w:val="00F26988"/>
    <w:rsid w:val="00F26CFA"/>
    <w:rsid w:val="00F26D24"/>
    <w:rsid w:val="00F26D33"/>
    <w:rsid w:val="00F26D5A"/>
    <w:rsid w:val="00F27063"/>
    <w:rsid w:val="00F275DC"/>
    <w:rsid w:val="00F27E1F"/>
    <w:rsid w:val="00F30641"/>
    <w:rsid w:val="00F3071E"/>
    <w:rsid w:val="00F30933"/>
    <w:rsid w:val="00F30ED6"/>
    <w:rsid w:val="00F30FA5"/>
    <w:rsid w:val="00F30FF0"/>
    <w:rsid w:val="00F3115E"/>
    <w:rsid w:val="00F31178"/>
    <w:rsid w:val="00F3160B"/>
    <w:rsid w:val="00F3199F"/>
    <w:rsid w:val="00F32107"/>
    <w:rsid w:val="00F32397"/>
    <w:rsid w:val="00F32838"/>
    <w:rsid w:val="00F32AFD"/>
    <w:rsid w:val="00F32B89"/>
    <w:rsid w:val="00F32EFB"/>
    <w:rsid w:val="00F330B2"/>
    <w:rsid w:val="00F3388F"/>
    <w:rsid w:val="00F356E0"/>
    <w:rsid w:val="00F3573C"/>
    <w:rsid w:val="00F35D67"/>
    <w:rsid w:val="00F3609E"/>
    <w:rsid w:val="00F36465"/>
    <w:rsid w:val="00F364D3"/>
    <w:rsid w:val="00F36AA9"/>
    <w:rsid w:val="00F37682"/>
    <w:rsid w:val="00F3779C"/>
    <w:rsid w:val="00F40112"/>
    <w:rsid w:val="00F4025E"/>
    <w:rsid w:val="00F40A1D"/>
    <w:rsid w:val="00F40D34"/>
    <w:rsid w:val="00F410A7"/>
    <w:rsid w:val="00F41415"/>
    <w:rsid w:val="00F41E22"/>
    <w:rsid w:val="00F42128"/>
    <w:rsid w:val="00F4255A"/>
    <w:rsid w:val="00F42741"/>
    <w:rsid w:val="00F42BC1"/>
    <w:rsid w:val="00F42E80"/>
    <w:rsid w:val="00F43898"/>
    <w:rsid w:val="00F43ABA"/>
    <w:rsid w:val="00F43BAF"/>
    <w:rsid w:val="00F43EEA"/>
    <w:rsid w:val="00F443DC"/>
    <w:rsid w:val="00F44D62"/>
    <w:rsid w:val="00F4509B"/>
    <w:rsid w:val="00F45911"/>
    <w:rsid w:val="00F459B7"/>
    <w:rsid w:val="00F468E6"/>
    <w:rsid w:val="00F46B58"/>
    <w:rsid w:val="00F46CF2"/>
    <w:rsid w:val="00F472F5"/>
    <w:rsid w:val="00F47390"/>
    <w:rsid w:val="00F47DE9"/>
    <w:rsid w:val="00F47F3F"/>
    <w:rsid w:val="00F50383"/>
    <w:rsid w:val="00F50554"/>
    <w:rsid w:val="00F50701"/>
    <w:rsid w:val="00F509AD"/>
    <w:rsid w:val="00F518B0"/>
    <w:rsid w:val="00F51A4D"/>
    <w:rsid w:val="00F51C78"/>
    <w:rsid w:val="00F51ED2"/>
    <w:rsid w:val="00F52308"/>
    <w:rsid w:val="00F52412"/>
    <w:rsid w:val="00F5260E"/>
    <w:rsid w:val="00F52759"/>
    <w:rsid w:val="00F5292A"/>
    <w:rsid w:val="00F52994"/>
    <w:rsid w:val="00F5326E"/>
    <w:rsid w:val="00F532DA"/>
    <w:rsid w:val="00F53BE3"/>
    <w:rsid w:val="00F53EEF"/>
    <w:rsid w:val="00F54091"/>
    <w:rsid w:val="00F5410E"/>
    <w:rsid w:val="00F545D0"/>
    <w:rsid w:val="00F54FCF"/>
    <w:rsid w:val="00F551D7"/>
    <w:rsid w:val="00F55596"/>
    <w:rsid w:val="00F55625"/>
    <w:rsid w:val="00F558D0"/>
    <w:rsid w:val="00F5598A"/>
    <w:rsid w:val="00F55A2F"/>
    <w:rsid w:val="00F55C2E"/>
    <w:rsid w:val="00F560FF"/>
    <w:rsid w:val="00F5645D"/>
    <w:rsid w:val="00F5681F"/>
    <w:rsid w:val="00F56E17"/>
    <w:rsid w:val="00F56EE0"/>
    <w:rsid w:val="00F574ED"/>
    <w:rsid w:val="00F5779E"/>
    <w:rsid w:val="00F6077A"/>
    <w:rsid w:val="00F60E44"/>
    <w:rsid w:val="00F614F9"/>
    <w:rsid w:val="00F61589"/>
    <w:rsid w:val="00F61740"/>
    <w:rsid w:val="00F61A30"/>
    <w:rsid w:val="00F61D4B"/>
    <w:rsid w:val="00F61F9B"/>
    <w:rsid w:val="00F61FDA"/>
    <w:rsid w:val="00F62B20"/>
    <w:rsid w:val="00F62CA7"/>
    <w:rsid w:val="00F63003"/>
    <w:rsid w:val="00F639CE"/>
    <w:rsid w:val="00F63BD0"/>
    <w:rsid w:val="00F63CDE"/>
    <w:rsid w:val="00F63E41"/>
    <w:rsid w:val="00F63E7A"/>
    <w:rsid w:val="00F641E9"/>
    <w:rsid w:val="00F642F9"/>
    <w:rsid w:val="00F645DD"/>
    <w:rsid w:val="00F64718"/>
    <w:rsid w:val="00F647D7"/>
    <w:rsid w:val="00F64C2B"/>
    <w:rsid w:val="00F65599"/>
    <w:rsid w:val="00F65D5A"/>
    <w:rsid w:val="00F6610C"/>
    <w:rsid w:val="00F6611A"/>
    <w:rsid w:val="00F6640E"/>
    <w:rsid w:val="00F6652C"/>
    <w:rsid w:val="00F66970"/>
    <w:rsid w:val="00F66A43"/>
    <w:rsid w:val="00F66A4F"/>
    <w:rsid w:val="00F66E32"/>
    <w:rsid w:val="00F673A0"/>
    <w:rsid w:val="00F67BFA"/>
    <w:rsid w:val="00F67F9A"/>
    <w:rsid w:val="00F702B9"/>
    <w:rsid w:val="00F7035B"/>
    <w:rsid w:val="00F70843"/>
    <w:rsid w:val="00F709BF"/>
    <w:rsid w:val="00F70C4E"/>
    <w:rsid w:val="00F70CC9"/>
    <w:rsid w:val="00F712C8"/>
    <w:rsid w:val="00F7138C"/>
    <w:rsid w:val="00F715CF"/>
    <w:rsid w:val="00F717CB"/>
    <w:rsid w:val="00F71B80"/>
    <w:rsid w:val="00F71D71"/>
    <w:rsid w:val="00F72032"/>
    <w:rsid w:val="00F72594"/>
    <w:rsid w:val="00F73A07"/>
    <w:rsid w:val="00F740B2"/>
    <w:rsid w:val="00F740F7"/>
    <w:rsid w:val="00F74608"/>
    <w:rsid w:val="00F746C3"/>
    <w:rsid w:val="00F74DBE"/>
    <w:rsid w:val="00F74F07"/>
    <w:rsid w:val="00F74F3B"/>
    <w:rsid w:val="00F74FF9"/>
    <w:rsid w:val="00F75287"/>
    <w:rsid w:val="00F754DA"/>
    <w:rsid w:val="00F75623"/>
    <w:rsid w:val="00F75632"/>
    <w:rsid w:val="00F759EE"/>
    <w:rsid w:val="00F75C2A"/>
    <w:rsid w:val="00F75FC3"/>
    <w:rsid w:val="00F7621F"/>
    <w:rsid w:val="00F76235"/>
    <w:rsid w:val="00F76487"/>
    <w:rsid w:val="00F76D3D"/>
    <w:rsid w:val="00F77268"/>
    <w:rsid w:val="00F77733"/>
    <w:rsid w:val="00F777AC"/>
    <w:rsid w:val="00F777DC"/>
    <w:rsid w:val="00F77DF6"/>
    <w:rsid w:val="00F80561"/>
    <w:rsid w:val="00F8057F"/>
    <w:rsid w:val="00F80D66"/>
    <w:rsid w:val="00F8123E"/>
    <w:rsid w:val="00F81408"/>
    <w:rsid w:val="00F8150A"/>
    <w:rsid w:val="00F81679"/>
    <w:rsid w:val="00F8167B"/>
    <w:rsid w:val="00F816CC"/>
    <w:rsid w:val="00F819C5"/>
    <w:rsid w:val="00F81A4A"/>
    <w:rsid w:val="00F81C6C"/>
    <w:rsid w:val="00F82592"/>
    <w:rsid w:val="00F828D1"/>
    <w:rsid w:val="00F8290E"/>
    <w:rsid w:val="00F829F9"/>
    <w:rsid w:val="00F82CDD"/>
    <w:rsid w:val="00F82F59"/>
    <w:rsid w:val="00F83305"/>
    <w:rsid w:val="00F83483"/>
    <w:rsid w:val="00F83523"/>
    <w:rsid w:val="00F83769"/>
    <w:rsid w:val="00F83B50"/>
    <w:rsid w:val="00F84599"/>
    <w:rsid w:val="00F847C2"/>
    <w:rsid w:val="00F84DBA"/>
    <w:rsid w:val="00F84FB9"/>
    <w:rsid w:val="00F85A31"/>
    <w:rsid w:val="00F85AB8"/>
    <w:rsid w:val="00F85BB4"/>
    <w:rsid w:val="00F85FBB"/>
    <w:rsid w:val="00F861F7"/>
    <w:rsid w:val="00F868FB"/>
    <w:rsid w:val="00F86A78"/>
    <w:rsid w:val="00F86B61"/>
    <w:rsid w:val="00F870AC"/>
    <w:rsid w:val="00F871E9"/>
    <w:rsid w:val="00F87A90"/>
    <w:rsid w:val="00F87BBF"/>
    <w:rsid w:val="00F87CD0"/>
    <w:rsid w:val="00F87CD4"/>
    <w:rsid w:val="00F87CFC"/>
    <w:rsid w:val="00F87D22"/>
    <w:rsid w:val="00F9060B"/>
    <w:rsid w:val="00F907F5"/>
    <w:rsid w:val="00F90835"/>
    <w:rsid w:val="00F90A87"/>
    <w:rsid w:val="00F90F2A"/>
    <w:rsid w:val="00F90FB2"/>
    <w:rsid w:val="00F917AB"/>
    <w:rsid w:val="00F91D89"/>
    <w:rsid w:val="00F92ACD"/>
    <w:rsid w:val="00F92BAC"/>
    <w:rsid w:val="00F9326A"/>
    <w:rsid w:val="00F93572"/>
    <w:rsid w:val="00F94027"/>
    <w:rsid w:val="00F9406C"/>
    <w:rsid w:val="00F940D5"/>
    <w:rsid w:val="00F94658"/>
    <w:rsid w:val="00F94C3C"/>
    <w:rsid w:val="00F94D62"/>
    <w:rsid w:val="00F94E0B"/>
    <w:rsid w:val="00F94EF8"/>
    <w:rsid w:val="00F94FA8"/>
    <w:rsid w:val="00F95286"/>
    <w:rsid w:val="00F95651"/>
    <w:rsid w:val="00F957E7"/>
    <w:rsid w:val="00F95CA6"/>
    <w:rsid w:val="00F95D29"/>
    <w:rsid w:val="00F95E38"/>
    <w:rsid w:val="00F95F57"/>
    <w:rsid w:val="00F9666B"/>
    <w:rsid w:val="00F9760C"/>
    <w:rsid w:val="00FA00E6"/>
    <w:rsid w:val="00FA053C"/>
    <w:rsid w:val="00FA0C15"/>
    <w:rsid w:val="00FA17EA"/>
    <w:rsid w:val="00FA1999"/>
    <w:rsid w:val="00FA1A2B"/>
    <w:rsid w:val="00FA1B67"/>
    <w:rsid w:val="00FA1C3F"/>
    <w:rsid w:val="00FA21C9"/>
    <w:rsid w:val="00FA252D"/>
    <w:rsid w:val="00FA2584"/>
    <w:rsid w:val="00FA28D9"/>
    <w:rsid w:val="00FA294B"/>
    <w:rsid w:val="00FA2E84"/>
    <w:rsid w:val="00FA36F1"/>
    <w:rsid w:val="00FA3959"/>
    <w:rsid w:val="00FA3A11"/>
    <w:rsid w:val="00FA3CBC"/>
    <w:rsid w:val="00FA3DA4"/>
    <w:rsid w:val="00FA440C"/>
    <w:rsid w:val="00FA4944"/>
    <w:rsid w:val="00FA59DF"/>
    <w:rsid w:val="00FA5C6E"/>
    <w:rsid w:val="00FA5DD0"/>
    <w:rsid w:val="00FA6D04"/>
    <w:rsid w:val="00FA6E24"/>
    <w:rsid w:val="00FA7224"/>
    <w:rsid w:val="00FA729B"/>
    <w:rsid w:val="00FA73C7"/>
    <w:rsid w:val="00FA7705"/>
    <w:rsid w:val="00FA78B0"/>
    <w:rsid w:val="00FA797F"/>
    <w:rsid w:val="00FB00B4"/>
    <w:rsid w:val="00FB0185"/>
    <w:rsid w:val="00FB03CC"/>
    <w:rsid w:val="00FB0545"/>
    <w:rsid w:val="00FB0947"/>
    <w:rsid w:val="00FB0BDE"/>
    <w:rsid w:val="00FB13B7"/>
    <w:rsid w:val="00FB156F"/>
    <w:rsid w:val="00FB1D86"/>
    <w:rsid w:val="00FB243E"/>
    <w:rsid w:val="00FB2605"/>
    <w:rsid w:val="00FB26BE"/>
    <w:rsid w:val="00FB29C6"/>
    <w:rsid w:val="00FB2BD7"/>
    <w:rsid w:val="00FB2E2E"/>
    <w:rsid w:val="00FB3430"/>
    <w:rsid w:val="00FB3A30"/>
    <w:rsid w:val="00FB41E1"/>
    <w:rsid w:val="00FB48B3"/>
    <w:rsid w:val="00FB48ED"/>
    <w:rsid w:val="00FB4C15"/>
    <w:rsid w:val="00FB4CB9"/>
    <w:rsid w:val="00FB4D5E"/>
    <w:rsid w:val="00FB5072"/>
    <w:rsid w:val="00FB577B"/>
    <w:rsid w:val="00FB5799"/>
    <w:rsid w:val="00FB58FA"/>
    <w:rsid w:val="00FB5A71"/>
    <w:rsid w:val="00FB5F79"/>
    <w:rsid w:val="00FB61BF"/>
    <w:rsid w:val="00FB67ED"/>
    <w:rsid w:val="00FB683F"/>
    <w:rsid w:val="00FB6A4F"/>
    <w:rsid w:val="00FB6AED"/>
    <w:rsid w:val="00FB72C2"/>
    <w:rsid w:val="00FB781A"/>
    <w:rsid w:val="00FC00B8"/>
    <w:rsid w:val="00FC06E8"/>
    <w:rsid w:val="00FC0713"/>
    <w:rsid w:val="00FC0845"/>
    <w:rsid w:val="00FC08D3"/>
    <w:rsid w:val="00FC15DF"/>
    <w:rsid w:val="00FC1769"/>
    <w:rsid w:val="00FC17C5"/>
    <w:rsid w:val="00FC1E7A"/>
    <w:rsid w:val="00FC1E7B"/>
    <w:rsid w:val="00FC2823"/>
    <w:rsid w:val="00FC2D77"/>
    <w:rsid w:val="00FC2E11"/>
    <w:rsid w:val="00FC32D8"/>
    <w:rsid w:val="00FC344D"/>
    <w:rsid w:val="00FC379D"/>
    <w:rsid w:val="00FC383A"/>
    <w:rsid w:val="00FC446F"/>
    <w:rsid w:val="00FC48C4"/>
    <w:rsid w:val="00FC4A39"/>
    <w:rsid w:val="00FC4E4D"/>
    <w:rsid w:val="00FC5444"/>
    <w:rsid w:val="00FC55CC"/>
    <w:rsid w:val="00FC593D"/>
    <w:rsid w:val="00FC5A83"/>
    <w:rsid w:val="00FC5D25"/>
    <w:rsid w:val="00FC5EB1"/>
    <w:rsid w:val="00FC610D"/>
    <w:rsid w:val="00FC638C"/>
    <w:rsid w:val="00FC6422"/>
    <w:rsid w:val="00FC6EB7"/>
    <w:rsid w:val="00FC7813"/>
    <w:rsid w:val="00FC7E8B"/>
    <w:rsid w:val="00FC7EEB"/>
    <w:rsid w:val="00FD0739"/>
    <w:rsid w:val="00FD07D7"/>
    <w:rsid w:val="00FD15CA"/>
    <w:rsid w:val="00FD2732"/>
    <w:rsid w:val="00FD27A2"/>
    <w:rsid w:val="00FD2AC4"/>
    <w:rsid w:val="00FD2B13"/>
    <w:rsid w:val="00FD2F35"/>
    <w:rsid w:val="00FD371C"/>
    <w:rsid w:val="00FD37A7"/>
    <w:rsid w:val="00FD3B88"/>
    <w:rsid w:val="00FD3E7C"/>
    <w:rsid w:val="00FD3F53"/>
    <w:rsid w:val="00FD45DA"/>
    <w:rsid w:val="00FD4CEB"/>
    <w:rsid w:val="00FD4D6E"/>
    <w:rsid w:val="00FD5329"/>
    <w:rsid w:val="00FD5C1D"/>
    <w:rsid w:val="00FD61B6"/>
    <w:rsid w:val="00FD62DA"/>
    <w:rsid w:val="00FD63C7"/>
    <w:rsid w:val="00FD63E1"/>
    <w:rsid w:val="00FD6ABC"/>
    <w:rsid w:val="00FD6FFE"/>
    <w:rsid w:val="00FD7664"/>
    <w:rsid w:val="00FE002A"/>
    <w:rsid w:val="00FE018E"/>
    <w:rsid w:val="00FE0425"/>
    <w:rsid w:val="00FE074B"/>
    <w:rsid w:val="00FE0B04"/>
    <w:rsid w:val="00FE0C03"/>
    <w:rsid w:val="00FE0CEC"/>
    <w:rsid w:val="00FE0F33"/>
    <w:rsid w:val="00FE0F95"/>
    <w:rsid w:val="00FE15A5"/>
    <w:rsid w:val="00FE1CCC"/>
    <w:rsid w:val="00FE1D48"/>
    <w:rsid w:val="00FE1E3F"/>
    <w:rsid w:val="00FE225A"/>
    <w:rsid w:val="00FE2931"/>
    <w:rsid w:val="00FE2E60"/>
    <w:rsid w:val="00FE3056"/>
    <w:rsid w:val="00FE339D"/>
    <w:rsid w:val="00FE3F84"/>
    <w:rsid w:val="00FE4009"/>
    <w:rsid w:val="00FE41BF"/>
    <w:rsid w:val="00FE4250"/>
    <w:rsid w:val="00FE4557"/>
    <w:rsid w:val="00FE46BF"/>
    <w:rsid w:val="00FE48F6"/>
    <w:rsid w:val="00FE4BB9"/>
    <w:rsid w:val="00FE4D75"/>
    <w:rsid w:val="00FE55D6"/>
    <w:rsid w:val="00FE5CEB"/>
    <w:rsid w:val="00FE73D1"/>
    <w:rsid w:val="00FE7742"/>
    <w:rsid w:val="00FE779A"/>
    <w:rsid w:val="00FE7865"/>
    <w:rsid w:val="00FF0BF1"/>
    <w:rsid w:val="00FF0D27"/>
    <w:rsid w:val="00FF12A6"/>
    <w:rsid w:val="00FF166E"/>
    <w:rsid w:val="00FF176A"/>
    <w:rsid w:val="00FF1B68"/>
    <w:rsid w:val="00FF1B79"/>
    <w:rsid w:val="00FF1CA2"/>
    <w:rsid w:val="00FF24D3"/>
    <w:rsid w:val="00FF2629"/>
    <w:rsid w:val="00FF33C8"/>
    <w:rsid w:val="00FF34A6"/>
    <w:rsid w:val="00FF4257"/>
    <w:rsid w:val="00FF442A"/>
    <w:rsid w:val="00FF464C"/>
    <w:rsid w:val="00FF465B"/>
    <w:rsid w:val="00FF4ABF"/>
    <w:rsid w:val="00FF4AD4"/>
    <w:rsid w:val="00FF4D0D"/>
    <w:rsid w:val="00FF4DED"/>
    <w:rsid w:val="00FF4F4C"/>
    <w:rsid w:val="00FF56CB"/>
    <w:rsid w:val="00FF577A"/>
    <w:rsid w:val="00FF6305"/>
    <w:rsid w:val="00FF6872"/>
    <w:rsid w:val="00FF68DB"/>
    <w:rsid w:val="00FF690F"/>
    <w:rsid w:val="00FF6D90"/>
    <w:rsid w:val="00FF712F"/>
    <w:rsid w:val="00FF735D"/>
    <w:rsid w:val="00FF7619"/>
    <w:rsid w:val="00FF7B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Title" w:semiHidden="0" w:uiPriority="10" w:unhideWhenUsed="0" w:qFormat="1"/>
    <w:lsdException w:name="Default Paragraph Fo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HTML Variable" w:uiPriority="0"/>
    <w:lsdException w:name="No Lis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!Обычный текст документа"/>
    <w:qFormat/>
    <w:rsid w:val="005B7ED5"/>
    <w:pPr>
      <w:ind w:firstLine="567"/>
      <w:jc w:val="both"/>
    </w:pPr>
    <w:rPr>
      <w:rFonts w:ascii="Arial" w:eastAsia="Times New Roman" w:hAnsi="Arial"/>
      <w:sz w:val="24"/>
      <w:szCs w:val="24"/>
    </w:rPr>
  </w:style>
  <w:style w:type="paragraph" w:styleId="1">
    <w:name w:val="heading 1"/>
    <w:aliases w:val="!Части документа"/>
    <w:basedOn w:val="a"/>
    <w:next w:val="a"/>
    <w:link w:val="10"/>
    <w:qFormat/>
    <w:rsid w:val="005B7ED5"/>
    <w:pPr>
      <w:jc w:val="center"/>
      <w:outlineLvl w:val="0"/>
    </w:pPr>
    <w:rPr>
      <w:rFonts w:cs="Arial"/>
      <w:b/>
      <w:bCs/>
      <w:kern w:val="32"/>
      <w:sz w:val="32"/>
      <w:szCs w:val="32"/>
    </w:rPr>
  </w:style>
  <w:style w:type="paragraph" w:styleId="2">
    <w:name w:val="heading 2"/>
    <w:aliases w:val="!Разделы документа"/>
    <w:basedOn w:val="a"/>
    <w:link w:val="20"/>
    <w:qFormat/>
    <w:rsid w:val="005B7ED5"/>
    <w:pPr>
      <w:jc w:val="center"/>
      <w:outlineLvl w:val="1"/>
    </w:pPr>
    <w:rPr>
      <w:rFonts w:cs="Arial"/>
      <w:b/>
      <w:bCs/>
      <w:iCs/>
      <w:sz w:val="30"/>
      <w:szCs w:val="28"/>
    </w:rPr>
  </w:style>
  <w:style w:type="paragraph" w:styleId="3">
    <w:name w:val="heading 3"/>
    <w:aliases w:val="!Главы документа"/>
    <w:basedOn w:val="a"/>
    <w:link w:val="30"/>
    <w:qFormat/>
    <w:rsid w:val="005B7ED5"/>
    <w:pPr>
      <w:outlineLvl w:val="2"/>
    </w:pPr>
    <w:rPr>
      <w:rFonts w:cs="Arial"/>
      <w:b/>
      <w:bCs/>
      <w:sz w:val="28"/>
      <w:szCs w:val="26"/>
    </w:rPr>
  </w:style>
  <w:style w:type="paragraph" w:styleId="4">
    <w:name w:val="heading 4"/>
    <w:aliases w:val="!Параграфы/Статьи документа"/>
    <w:basedOn w:val="a"/>
    <w:link w:val="40"/>
    <w:qFormat/>
    <w:rsid w:val="005B7ED5"/>
    <w:pPr>
      <w:outlineLvl w:val="3"/>
    </w:pPr>
    <w:rPr>
      <w:b/>
      <w:bCs/>
      <w:sz w:val="26"/>
      <w:szCs w:val="28"/>
    </w:rPr>
  </w:style>
  <w:style w:type="character" w:default="1" w:styleId="a0">
    <w:name w:val="Default Paragraph Font"/>
    <w:semiHidden/>
    <w:rsid w:val="005B7ED5"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  <w:rsid w:val="005B7ED5"/>
  </w:style>
  <w:style w:type="character" w:customStyle="1" w:styleId="10">
    <w:name w:val="Заголовок 1 Знак"/>
    <w:link w:val="1"/>
    <w:rsid w:val="007B7DA5"/>
    <w:rPr>
      <w:rFonts w:ascii="Arial" w:eastAsia="Times New Roman" w:hAnsi="Arial" w:cs="Arial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rsid w:val="007B7DA5"/>
    <w:rPr>
      <w:rFonts w:ascii="Arial" w:eastAsia="Times New Roman" w:hAnsi="Arial" w:cs="Arial"/>
      <w:b/>
      <w:bCs/>
      <w:iCs/>
      <w:sz w:val="30"/>
      <w:szCs w:val="28"/>
    </w:rPr>
  </w:style>
  <w:style w:type="paragraph" w:styleId="a3">
    <w:name w:val="Title"/>
    <w:basedOn w:val="a"/>
    <w:next w:val="a"/>
    <w:link w:val="a4"/>
    <w:uiPriority w:val="10"/>
    <w:qFormat/>
    <w:rsid w:val="007B7DA5"/>
    <w:pPr>
      <w:pBdr>
        <w:bottom w:val="single" w:sz="8" w:space="4" w:color="4F81BD"/>
      </w:pBdr>
      <w:spacing w:after="300"/>
      <w:contextualSpacing/>
    </w:pPr>
    <w:rPr>
      <w:rFonts w:ascii="Cambria" w:hAnsi="Cambria"/>
      <w:color w:val="17365D"/>
      <w:spacing w:val="5"/>
      <w:kern w:val="28"/>
      <w:sz w:val="52"/>
      <w:szCs w:val="52"/>
    </w:rPr>
  </w:style>
  <w:style w:type="character" w:customStyle="1" w:styleId="a4">
    <w:name w:val="Название Знак"/>
    <w:link w:val="a3"/>
    <w:uiPriority w:val="10"/>
    <w:rsid w:val="007B7DA5"/>
    <w:rPr>
      <w:rFonts w:ascii="Cambria" w:eastAsia="Times New Roman" w:hAnsi="Cambria" w:cs="Times New Roman"/>
      <w:bCs w:val="0"/>
      <w:color w:val="17365D"/>
      <w:kern w:val="28"/>
      <w:sz w:val="52"/>
      <w:szCs w:val="52"/>
      <w:lang w:eastAsia="ru-RU"/>
    </w:rPr>
  </w:style>
  <w:style w:type="paragraph" w:styleId="a5">
    <w:name w:val="No Spacing"/>
    <w:uiPriority w:val="1"/>
    <w:qFormat/>
    <w:rsid w:val="007B7DA5"/>
    <w:rPr>
      <w:rFonts w:ascii="Calibri" w:eastAsia="Times New Roman" w:hAnsi="Calibri"/>
      <w:sz w:val="22"/>
      <w:szCs w:val="22"/>
    </w:rPr>
  </w:style>
  <w:style w:type="paragraph" w:customStyle="1" w:styleId="ConsPlusNormal">
    <w:name w:val="ConsPlusNormal"/>
    <w:rsid w:val="00772BE5"/>
    <w:pPr>
      <w:autoSpaceDE w:val="0"/>
      <w:autoSpaceDN w:val="0"/>
      <w:adjustRightInd w:val="0"/>
    </w:pPr>
    <w:rPr>
      <w:sz w:val="26"/>
      <w:szCs w:val="26"/>
      <w:lang w:eastAsia="en-US"/>
    </w:rPr>
  </w:style>
  <w:style w:type="character" w:customStyle="1" w:styleId="30">
    <w:name w:val="Заголовок 3 Знак"/>
    <w:link w:val="3"/>
    <w:rsid w:val="00561F7F"/>
    <w:rPr>
      <w:rFonts w:ascii="Arial" w:eastAsia="Times New Roman" w:hAnsi="Arial" w:cs="Arial"/>
      <w:b/>
      <w:bCs/>
      <w:sz w:val="28"/>
      <w:szCs w:val="26"/>
    </w:rPr>
  </w:style>
  <w:style w:type="character" w:customStyle="1" w:styleId="40">
    <w:name w:val="Заголовок 4 Знак"/>
    <w:link w:val="4"/>
    <w:rsid w:val="00561F7F"/>
    <w:rPr>
      <w:rFonts w:ascii="Arial" w:eastAsia="Times New Roman" w:hAnsi="Arial"/>
      <w:b/>
      <w:bCs/>
      <w:sz w:val="26"/>
      <w:szCs w:val="28"/>
    </w:rPr>
  </w:style>
  <w:style w:type="character" w:styleId="HTML">
    <w:name w:val="HTML Variable"/>
    <w:aliases w:val="!Ссылки в документе"/>
    <w:basedOn w:val="a0"/>
    <w:rsid w:val="005B7ED5"/>
    <w:rPr>
      <w:rFonts w:ascii="Arial" w:hAnsi="Arial"/>
      <w:b w:val="0"/>
      <w:i w:val="0"/>
      <w:iCs/>
      <w:color w:val="0000FF"/>
      <w:sz w:val="24"/>
      <w:u w:val="none"/>
    </w:rPr>
  </w:style>
  <w:style w:type="paragraph" w:styleId="a6">
    <w:name w:val="annotation text"/>
    <w:aliases w:val="!Равноширинный текст документа"/>
    <w:basedOn w:val="a"/>
    <w:link w:val="a7"/>
    <w:semiHidden/>
    <w:rsid w:val="005B7ED5"/>
    <w:rPr>
      <w:rFonts w:ascii="Courier" w:hAnsi="Courier"/>
      <w:sz w:val="22"/>
      <w:szCs w:val="20"/>
    </w:rPr>
  </w:style>
  <w:style w:type="character" w:customStyle="1" w:styleId="a7">
    <w:name w:val="Текст примечания Знак"/>
    <w:link w:val="a6"/>
    <w:semiHidden/>
    <w:rsid w:val="00561F7F"/>
    <w:rPr>
      <w:rFonts w:ascii="Courier" w:eastAsia="Times New Roman" w:hAnsi="Courier"/>
      <w:sz w:val="22"/>
    </w:rPr>
  </w:style>
  <w:style w:type="paragraph" w:customStyle="1" w:styleId="Title">
    <w:name w:val="Title!Название НПА"/>
    <w:basedOn w:val="a"/>
    <w:rsid w:val="005B7ED5"/>
    <w:pPr>
      <w:spacing w:before="240"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styleId="a8">
    <w:name w:val="Hyperlink"/>
    <w:basedOn w:val="a0"/>
    <w:rsid w:val="005B7ED5"/>
    <w:rPr>
      <w:color w:val="0000FF"/>
      <w:u w:val="none"/>
    </w:rPr>
  </w:style>
  <w:style w:type="paragraph" w:customStyle="1" w:styleId="Application">
    <w:name w:val="Application!Приложение"/>
    <w:rsid w:val="005B7ED5"/>
    <w:pPr>
      <w:spacing w:before="120" w:after="120"/>
      <w:jc w:val="right"/>
    </w:pPr>
    <w:rPr>
      <w:rFonts w:ascii="Arial" w:eastAsia="Times New Roman" w:hAnsi="Arial" w:cs="Arial"/>
      <w:b/>
      <w:bCs/>
      <w:kern w:val="28"/>
      <w:sz w:val="32"/>
      <w:szCs w:val="32"/>
    </w:rPr>
  </w:style>
  <w:style w:type="paragraph" w:customStyle="1" w:styleId="Table">
    <w:name w:val="Table!Таблица"/>
    <w:rsid w:val="005B7ED5"/>
    <w:rPr>
      <w:rFonts w:ascii="Arial" w:eastAsia="Times New Roman" w:hAnsi="Arial" w:cs="Arial"/>
      <w:bCs/>
      <w:kern w:val="28"/>
      <w:sz w:val="24"/>
      <w:szCs w:val="32"/>
    </w:rPr>
  </w:style>
  <w:style w:type="paragraph" w:customStyle="1" w:styleId="Table0">
    <w:name w:val="Table!"/>
    <w:next w:val="Table"/>
    <w:rsid w:val="005B7ED5"/>
    <w:pPr>
      <w:jc w:val="center"/>
    </w:pPr>
    <w:rPr>
      <w:rFonts w:ascii="Arial" w:eastAsia="Times New Roman" w:hAnsi="Arial" w:cs="Arial"/>
      <w:b/>
      <w:bCs/>
      <w:kern w:val="28"/>
      <w:sz w:val="24"/>
      <w:szCs w:val="32"/>
    </w:rPr>
  </w:style>
  <w:style w:type="paragraph" w:customStyle="1" w:styleId="NumberAndDate">
    <w:name w:val="NumberAndDate"/>
    <w:aliases w:val="!Дата и Номер"/>
    <w:qFormat/>
    <w:rsid w:val="005B7ED5"/>
    <w:pPr>
      <w:jc w:val="center"/>
    </w:pPr>
    <w:rPr>
      <w:rFonts w:ascii="Arial" w:eastAsia="Times New Roman" w:hAnsi="Arial" w:cs="Arial"/>
      <w:bCs/>
      <w:kern w:val="28"/>
      <w:sz w:val="24"/>
      <w:szCs w:val="32"/>
    </w:rPr>
  </w:style>
  <w:style w:type="paragraph" w:customStyle="1" w:styleId="Institution">
    <w:name w:val="Institution!Орган принятия"/>
    <w:basedOn w:val="NumberAndDate"/>
    <w:next w:val="a"/>
    <w:rsid w:val="005B7ED5"/>
    <w:rPr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16849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%20(x86)\SCLI.RU\&#1055;&#1057;%20&#1053;&#1055;&#1040;%20&#1045;&#1057;&#1048;&#1058;&#1054;\Resources\styles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styles</Template>
  <TotalTime>13</TotalTime>
  <Pages>2</Pages>
  <Words>389</Words>
  <Characters>2218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2602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Плющенкова </dc:creator>
  <cp:keywords/>
  <dc:description/>
  <cp:lastModifiedBy>Плющенкова </cp:lastModifiedBy>
  <cp:revision>1</cp:revision>
  <cp:lastPrinted>2015-11-26T13:49:00Z</cp:lastPrinted>
  <dcterms:created xsi:type="dcterms:W3CDTF">2018-08-14T07:57:00Z</dcterms:created>
  <dcterms:modified xsi:type="dcterms:W3CDTF">2018-08-14T08:11:00Z</dcterms:modified>
</cp:coreProperties>
</file>